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AE7831" w14:textId="7D2210CD" w:rsidR="004935F1" w:rsidRPr="004935F1" w:rsidRDefault="00641E41" w:rsidP="004935F1">
      <w:pPr>
        <w:tabs>
          <w:tab w:val="left" w:pos="2880"/>
          <w:tab w:val="left" w:pos="4140"/>
          <w:tab w:val="left" w:pos="7020"/>
        </w:tabs>
        <w:rPr>
          <w:rFonts w:ascii="Arial" w:hAnsi="Arial" w:cs="Arial"/>
          <w:b/>
          <w:bCs/>
          <w:sz w:val="44"/>
          <w:szCs w:val="44"/>
          <w:lang w:val="de-DE" w:eastAsia="de-DE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9D024D" wp14:editId="0E634590">
                <wp:simplePos x="0" y="0"/>
                <wp:positionH relativeFrom="column">
                  <wp:posOffset>4770755</wp:posOffset>
                </wp:positionH>
                <wp:positionV relativeFrom="paragraph">
                  <wp:posOffset>-528287</wp:posOffset>
                </wp:positionV>
                <wp:extent cx="1695450" cy="196320"/>
                <wp:effectExtent l="0" t="0" r="6350" b="0"/>
                <wp:wrapNone/>
                <wp:docPr id="1254069156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196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DDADF8" w14:textId="2E7A9BD8" w:rsidR="002B4A87" w:rsidRDefault="002B4A87">
                            <w:pPr>
                              <w:rPr>
                                <w:rFonts w:ascii="Adequate Extra Light" w:hAnsi="Adequate Extra Light"/>
                                <w:b/>
                                <w:bCs/>
                                <w:i/>
                                <w:iCs/>
                                <w:color w:val="1285CD"/>
                                <w:sz w:val="13"/>
                                <w:szCs w:val="13"/>
                              </w:rPr>
                            </w:pPr>
                            <w:r w:rsidRPr="00996843">
                              <w:rPr>
                                <w:rFonts w:ascii="Adequate Extra Light" w:hAnsi="Adequate Extra Light"/>
                                <w:b/>
                                <w:bCs/>
                                <w:i/>
                                <w:iCs/>
                                <w:color w:val="1285CD"/>
                                <w:sz w:val="13"/>
                                <w:szCs w:val="13"/>
                              </w:rPr>
                              <w:t>Durch die Schule auszufüllen</w:t>
                            </w:r>
                            <w:r w:rsidR="00996843">
                              <w:rPr>
                                <w:rFonts w:ascii="Adequate Extra Light" w:hAnsi="Adequate Extra Light"/>
                                <w:b/>
                                <w:bCs/>
                                <w:i/>
                                <w:iCs/>
                                <w:color w:val="1285CD"/>
                                <w:sz w:val="13"/>
                                <w:szCs w:val="13"/>
                              </w:rPr>
                              <w:t>:</w:t>
                            </w:r>
                          </w:p>
                          <w:p w14:paraId="55C5932F" w14:textId="77777777" w:rsidR="00996843" w:rsidRPr="00996843" w:rsidRDefault="00996843">
                            <w:pPr>
                              <w:rPr>
                                <w:rFonts w:ascii="Adequate Extra Light" w:hAnsi="Adequate Extra Light"/>
                                <w:b/>
                                <w:bCs/>
                                <w:i/>
                                <w:iCs/>
                                <w:color w:val="1285CD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D024D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style="position:absolute;margin-left:375.65pt;margin-top:-41.6pt;width:133.5pt;height:15.4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" fillcolor="white [3201]" stroked="f" strokeweight=".5pt">
                <v:textbox>
                  <w:txbxContent>
                    <w:p w14:paraId="52DDADF8" w14:textId="2E7A9BD8" w:rsidR="002B4A87" w:rsidRDefault="002B4A87">
                      <w:pPr>
                        <w:rPr>
                          <w:rFonts w:ascii="Adequate Extra Light" w:hAnsi="Adequate Extra Light"/>
                          <w:b/>
                          <w:bCs/>
                          <w:i/>
                          <w:iCs/>
                          <w:color w:val="1285CD"/>
                          <w:sz w:val="13"/>
                          <w:szCs w:val="13"/>
                        </w:rPr>
                      </w:pPr>
                      <w:r w:rsidRPr="00996843">
                        <w:rPr>
                          <w:rFonts w:ascii="Adequate Extra Light" w:hAnsi="Adequate Extra Light"/>
                          <w:b/>
                          <w:bCs/>
                          <w:i/>
                          <w:iCs/>
                          <w:color w:val="1285CD"/>
                          <w:sz w:val="13"/>
                          <w:szCs w:val="13"/>
                        </w:rPr>
                        <w:t>Durch die Schule auszufüllen</w:t>
                      </w:r>
                      <w:r w:rsidR="00996843">
                        <w:rPr>
                          <w:rFonts w:ascii="Adequate Extra Light" w:hAnsi="Adequate Extra Light"/>
                          <w:b/>
                          <w:bCs/>
                          <w:i/>
                          <w:iCs/>
                          <w:color w:val="1285CD"/>
                          <w:sz w:val="13"/>
                          <w:szCs w:val="13"/>
                        </w:rPr>
                        <w:t>:</w:t>
                      </w:r>
                    </w:p>
                    <w:p w14:paraId="55C5932F" w14:textId="77777777" w:rsidR="00996843" w:rsidRPr="00996843" w:rsidRDefault="00996843">
                      <w:pPr>
                        <w:rPr>
                          <w:rFonts w:ascii="Adequate Extra Light" w:hAnsi="Adequate Extra Light"/>
                          <w:b/>
                          <w:bCs/>
                          <w:i/>
                          <w:iCs/>
                          <w:color w:val="1285CD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A58270" wp14:editId="31883F19">
                <wp:simplePos x="0" y="0"/>
                <wp:positionH relativeFrom="column">
                  <wp:posOffset>4864100</wp:posOffset>
                </wp:positionH>
                <wp:positionV relativeFrom="paragraph">
                  <wp:posOffset>-326084</wp:posOffset>
                </wp:positionV>
                <wp:extent cx="1770926" cy="711835"/>
                <wp:effectExtent l="0" t="0" r="7620" b="12065"/>
                <wp:wrapNone/>
                <wp:docPr id="120518419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0926" cy="711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1285CD"/>
                          </a:solidFill>
                        </a:ln>
                      </wps:spPr>
                      <wps:txbx>
                        <w:txbxContent>
                          <w:p w14:paraId="24001ACC" w14:textId="652DABAF" w:rsidR="002B4A87" w:rsidRPr="00996843" w:rsidRDefault="002B4A87" w:rsidP="002B4A87">
                            <w:pPr>
                              <w:pStyle w:val="StandardWeb"/>
                              <w:rPr>
                                <w:rFonts w:ascii="Adequate Extra Light" w:hAnsi="Adequate Extra Light"/>
                                <w:color w:val="1285CD"/>
                                <w:sz w:val="13"/>
                                <w:szCs w:val="13"/>
                              </w:rPr>
                            </w:pPr>
                            <w:r w:rsidRPr="00996843">
                              <w:rPr>
                                <w:rStyle w:val="Fett"/>
                                <w:rFonts w:ascii="Adequate Extra Light" w:hAnsi="Adequate Extra Light"/>
                                <w:color w:val="1285CD"/>
                                <w:sz w:val="13"/>
                                <w:szCs w:val="13"/>
                              </w:rPr>
                              <w:t>Eintrittsdatum:</w:t>
                            </w:r>
                            <w:r w:rsidRPr="00996843">
                              <w:rPr>
                                <w:rFonts w:ascii="Adequate Extra Light" w:hAnsi="Adequate Extra Light"/>
                                <w:color w:val="1285CD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Pr="00996843">
                              <w:rPr>
                                <w:color w:val="1285CD"/>
                              </w:rPr>
                              <w:t>________</w:t>
                            </w:r>
                            <w:r w:rsidR="00996843" w:rsidRPr="00996843">
                              <w:rPr>
                                <w:color w:val="1285CD"/>
                              </w:rPr>
                              <w:t>__</w:t>
                            </w:r>
                          </w:p>
                          <w:p w14:paraId="3310DD0D" w14:textId="449BE312" w:rsidR="002B4A87" w:rsidRPr="00996843" w:rsidRDefault="002B4A87" w:rsidP="002B4A87">
                            <w:pPr>
                              <w:pStyle w:val="StandardWeb"/>
                              <w:rPr>
                                <w:color w:val="1285CD"/>
                              </w:rPr>
                            </w:pPr>
                            <w:r w:rsidRPr="00996843">
                              <w:rPr>
                                <w:rStyle w:val="Fett"/>
                                <w:rFonts w:ascii="Adequate Extra Light" w:hAnsi="Adequate Extra Light"/>
                                <w:color w:val="1285CD"/>
                                <w:sz w:val="13"/>
                                <w:szCs w:val="13"/>
                              </w:rPr>
                              <w:t>Klasse:</w:t>
                            </w:r>
                            <w:r w:rsidRPr="00996843">
                              <w:rPr>
                                <w:rFonts w:ascii="Adequate Extra Light" w:hAnsi="Adequate Extra Light"/>
                                <w:color w:val="1285CD"/>
                                <w:sz w:val="13"/>
                                <w:szCs w:val="13"/>
                              </w:rPr>
                              <w:t xml:space="preserve">    </w:t>
                            </w:r>
                            <w:r w:rsidRPr="00996843">
                              <w:rPr>
                                <w:color w:val="1285CD"/>
                              </w:rPr>
                              <w:t>________</w:t>
                            </w:r>
                          </w:p>
                          <w:p w14:paraId="7348D675" w14:textId="77777777" w:rsidR="002B4A87" w:rsidRPr="00996843" w:rsidRDefault="002B4A87">
                            <w:pPr>
                              <w:rPr>
                                <w:color w:val="1285C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A58270" id="Textfeld 7" o:spid="_x0000_s1027" type="#_x0000_t202" style="position:absolute;margin-left:383pt;margin-top:-25.7pt;width:139.45pt;height:56.0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" fillcolor="white [3201]" strokecolor="#1285cd" strokeweight=".5pt">
                <v:textbox>
                  <w:txbxContent>
                    <w:p w14:paraId="24001ACC" w14:textId="652DABAF" w:rsidR="002B4A87" w:rsidRPr="00996843" w:rsidRDefault="002B4A87" w:rsidP="002B4A87">
                      <w:pPr>
                        <w:pStyle w:val="StandardWeb"/>
                        <w:rPr>
                          <w:rFonts w:ascii="Adequate Extra Light" w:hAnsi="Adequate Extra Light"/>
                          <w:color w:val="1285CD"/>
                          <w:sz w:val="13"/>
                          <w:szCs w:val="13"/>
                        </w:rPr>
                      </w:pPr>
                      <w:r w:rsidRPr="00996843">
                        <w:rPr>
                          <w:rStyle w:val="Fett"/>
                          <w:rFonts w:ascii="Adequate Extra Light" w:hAnsi="Adequate Extra Light"/>
                          <w:color w:val="1285CD"/>
                          <w:sz w:val="13"/>
                          <w:szCs w:val="13"/>
                        </w:rPr>
                        <w:t>Eintrittsdatum:</w:t>
                      </w:r>
                      <w:r w:rsidRPr="00996843">
                        <w:rPr>
                          <w:rFonts w:ascii="Adequate Extra Light" w:hAnsi="Adequate Extra Light"/>
                          <w:color w:val="1285CD"/>
                          <w:sz w:val="13"/>
                          <w:szCs w:val="13"/>
                        </w:rPr>
                        <w:t xml:space="preserve"> </w:t>
                      </w:r>
                      <w:r w:rsidRPr="00996843">
                        <w:rPr>
                          <w:color w:val="1285CD"/>
                        </w:rPr>
                        <w:t>________</w:t>
                      </w:r>
                      <w:r w:rsidR="00996843" w:rsidRPr="00996843">
                        <w:rPr>
                          <w:color w:val="1285CD"/>
                        </w:rPr>
                        <w:t>__</w:t>
                      </w:r>
                    </w:p>
                    <w:p w14:paraId="3310DD0D" w14:textId="449BE312" w:rsidR="002B4A87" w:rsidRPr="00996843" w:rsidRDefault="002B4A87" w:rsidP="002B4A87">
                      <w:pPr>
                        <w:pStyle w:val="StandardWeb"/>
                        <w:rPr>
                          <w:color w:val="1285CD"/>
                        </w:rPr>
                      </w:pPr>
                      <w:r w:rsidRPr="00996843">
                        <w:rPr>
                          <w:rStyle w:val="Fett"/>
                          <w:rFonts w:ascii="Adequate Extra Light" w:hAnsi="Adequate Extra Light"/>
                          <w:color w:val="1285CD"/>
                          <w:sz w:val="13"/>
                          <w:szCs w:val="13"/>
                        </w:rPr>
                        <w:t>Klasse:</w:t>
                      </w:r>
                      <w:r w:rsidRPr="00996843">
                        <w:rPr>
                          <w:rFonts w:ascii="Adequate Extra Light" w:hAnsi="Adequate Extra Light"/>
                          <w:color w:val="1285CD"/>
                          <w:sz w:val="13"/>
                          <w:szCs w:val="13"/>
                        </w:rPr>
                        <w:t xml:space="preserve">    </w:t>
                      </w:r>
                      <w:r w:rsidRPr="00996843">
                        <w:rPr>
                          <w:color w:val="1285CD"/>
                        </w:rPr>
                        <w:t>________</w:t>
                      </w:r>
                    </w:p>
                    <w:p w14:paraId="7348D675" w14:textId="77777777" w:rsidR="002B4A87" w:rsidRPr="00996843" w:rsidRDefault="002B4A87">
                      <w:pPr>
                        <w:rPr>
                          <w:color w:val="1285C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573C">
        <w:rPr>
          <w:rFonts w:ascii="Century Gothic" w:hAnsi="Century Gothic"/>
          <w:noProof/>
        </w:rPr>
        <w:drawing>
          <wp:anchor distT="0" distB="0" distL="114300" distR="114300" simplePos="0" relativeHeight="251658240" behindDoc="1" locked="0" layoutInCell="1" allowOverlap="1" wp14:anchorId="0B97BA3E" wp14:editId="60E35094">
            <wp:simplePos x="0" y="0"/>
            <wp:positionH relativeFrom="column">
              <wp:posOffset>33844</wp:posOffset>
            </wp:positionH>
            <wp:positionV relativeFrom="paragraph">
              <wp:posOffset>-520992</wp:posOffset>
            </wp:positionV>
            <wp:extent cx="1013077" cy="1047226"/>
            <wp:effectExtent l="0" t="0" r="317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13077" cy="10472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0A47" w:rsidRPr="00C73197">
        <w:rPr>
          <w:rFonts w:ascii="Century Gothic" w:hAnsi="Century Gothic"/>
        </w:rPr>
        <w:tab/>
      </w:r>
      <w:r w:rsidR="004935F1" w:rsidRPr="004935F1">
        <w:rPr>
          <w:rFonts w:ascii="Century Gothic" w:hAnsi="Century Gothic"/>
          <w:b/>
          <w:bCs/>
          <w:sz w:val="44"/>
          <w:szCs w:val="44"/>
        </w:rPr>
        <w:t xml:space="preserve">Anmeldeformular </w:t>
      </w:r>
    </w:p>
    <w:p w14:paraId="1D45ABF8" w14:textId="15300DCD" w:rsidR="004935F1" w:rsidRPr="005D1185" w:rsidRDefault="004935F1" w:rsidP="004935F1">
      <w:pPr>
        <w:tabs>
          <w:tab w:val="left" w:pos="2880"/>
          <w:tab w:val="left" w:pos="3780"/>
          <w:tab w:val="left" w:pos="6660"/>
        </w:tabs>
        <w:rPr>
          <w:rFonts w:ascii="Arial" w:hAnsi="Arial" w:cs="Arial"/>
          <w:b/>
          <w:lang w:val="de-DE" w:eastAsia="de-DE"/>
        </w:rPr>
      </w:pPr>
      <w:r>
        <w:rPr>
          <w:rFonts w:ascii="Arial" w:hAnsi="Arial" w:cs="Arial"/>
          <w:lang w:val="de-DE" w:eastAsia="de-DE"/>
        </w:rPr>
        <w:tab/>
      </w:r>
      <w:r>
        <w:rPr>
          <w:rFonts w:ascii="Arial" w:hAnsi="Arial" w:cs="Arial"/>
          <w:b/>
          <w:lang w:val="de-DE" w:eastAsia="de-DE"/>
        </w:rPr>
        <w:t>Schuljahr: 2026/27</w:t>
      </w:r>
    </w:p>
    <w:p w14:paraId="7DEB1FAE" w14:textId="5FBD790F" w:rsidR="009B4F85" w:rsidRPr="00C73197" w:rsidRDefault="004935F1" w:rsidP="004935F1">
      <w:pPr>
        <w:tabs>
          <w:tab w:val="right" w:pos="9632"/>
        </w:tabs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br/>
      </w:r>
    </w:p>
    <w:p w14:paraId="588E35CC" w14:textId="04CCC18D" w:rsidR="00404BFD" w:rsidRPr="00A86DFA" w:rsidRDefault="00C73197" w:rsidP="00A86DF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560"/>
          <w:tab w:val="left" w:pos="3402"/>
          <w:tab w:val="right" w:pos="9632"/>
        </w:tabs>
        <w:ind w:left="42"/>
        <w:rPr>
          <w:rFonts w:ascii="Century Gothic" w:hAnsi="Century Gothic"/>
          <w:b/>
          <w:bCs/>
          <w:sz w:val="28"/>
        </w:rPr>
      </w:pPr>
      <w:r w:rsidRPr="00A86DFA">
        <w:rPr>
          <w:rFonts w:ascii="Century Gothic" w:hAnsi="Century Gothic"/>
          <w:b/>
          <w:bCs/>
          <w:sz w:val="28"/>
        </w:rPr>
        <w:t>Name</w:t>
      </w:r>
      <w:r w:rsidR="003700CC" w:rsidRPr="00A86DFA">
        <w:rPr>
          <w:rFonts w:ascii="Century Gothic" w:hAnsi="Century Gothic"/>
          <w:b/>
          <w:bCs/>
          <w:sz w:val="28"/>
        </w:rPr>
        <w:t>:</w:t>
      </w:r>
      <w:r w:rsidR="008C7558" w:rsidRPr="00A86DFA">
        <w:rPr>
          <w:rFonts w:ascii="Century Gothic" w:hAnsi="Century Gothic"/>
          <w:b/>
          <w:bCs/>
          <w:sz w:val="28"/>
        </w:rPr>
        <w:t xml:space="preserve"> </w:t>
      </w:r>
      <w:r w:rsidR="00A86DFA" w:rsidRPr="00A86DFA">
        <w:rPr>
          <w:rFonts w:ascii="Century Gothic" w:hAnsi="Century Gothic"/>
          <w:b/>
          <w:bCs/>
          <w:sz w:val="28"/>
        </w:rPr>
        <w:tab/>
      </w:r>
      <w:r w:rsidR="005C1E1A" w:rsidRPr="00A86DFA">
        <w:rPr>
          <w:rFonts w:ascii="Century Gothic" w:hAnsi="Century Gothic"/>
          <w:b/>
          <w:bCs/>
          <w:sz w:val="28"/>
        </w:rPr>
        <w:fldChar w:fldCharType="begin"/>
      </w:r>
      <w:r w:rsidR="005C1E1A" w:rsidRPr="00A86DFA">
        <w:rPr>
          <w:rFonts w:ascii="Century Gothic" w:hAnsi="Century Gothic"/>
          <w:b/>
          <w:bCs/>
          <w:sz w:val="28"/>
        </w:rPr>
        <w:instrText xml:space="preserve"> </w:instrText>
      </w:r>
      <w:bookmarkStart w:id="0" w:name="Text1"/>
      <w:r w:rsidR="005C1E1A" w:rsidRPr="00A86DFA">
        <w:rPr>
          <w:rFonts w:ascii="Century Gothic" w:hAnsi="Century Gothic"/>
          <w:b/>
          <w:bCs/>
          <w:sz w:val="28"/>
        </w:rPr>
        <w:instrText xml:space="preserve">FILLIN  \* MERGEFORMAT </w:instrText>
      </w:r>
      <w:r w:rsidR="005C1E1A" w:rsidRPr="00A86DFA">
        <w:rPr>
          <w:rFonts w:ascii="Century Gothic" w:hAnsi="Century Gothic"/>
          <w:b/>
          <w:bCs/>
          <w:sz w:val="28"/>
        </w:rPr>
        <w:fldChar w:fldCharType="end"/>
      </w:r>
      <w:r w:rsidR="005C1E1A" w:rsidRPr="00A86DFA">
        <w:rPr>
          <w:rFonts w:ascii="Century Gothic" w:hAnsi="Century Gothic"/>
          <w:b/>
          <w:bCs/>
          <w:sz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C1E1A" w:rsidRPr="00A86DFA">
        <w:rPr>
          <w:rFonts w:ascii="Century Gothic" w:hAnsi="Century Gothic"/>
          <w:b/>
          <w:bCs/>
          <w:sz w:val="28"/>
        </w:rPr>
        <w:instrText xml:space="preserve"> FORMTEXT </w:instrText>
      </w:r>
      <w:r w:rsidR="005C1E1A" w:rsidRPr="00A86DFA">
        <w:rPr>
          <w:rFonts w:ascii="Century Gothic" w:hAnsi="Century Gothic"/>
          <w:b/>
          <w:bCs/>
          <w:sz w:val="28"/>
        </w:rPr>
      </w:r>
      <w:r w:rsidR="005C1E1A" w:rsidRPr="00A86DFA">
        <w:rPr>
          <w:rFonts w:ascii="Century Gothic" w:hAnsi="Century Gothic"/>
          <w:b/>
          <w:bCs/>
          <w:sz w:val="28"/>
        </w:rPr>
        <w:fldChar w:fldCharType="separate"/>
      </w:r>
      <w:r w:rsidR="003B5979">
        <w:rPr>
          <w:rFonts w:ascii="Century Gothic" w:hAnsi="Century Gothic"/>
          <w:b/>
          <w:bCs/>
          <w:noProof/>
          <w:sz w:val="28"/>
        </w:rPr>
        <w:t> </w:t>
      </w:r>
      <w:r w:rsidR="003B5979">
        <w:rPr>
          <w:rFonts w:ascii="Century Gothic" w:hAnsi="Century Gothic"/>
          <w:b/>
          <w:bCs/>
          <w:noProof/>
          <w:sz w:val="28"/>
        </w:rPr>
        <w:t> </w:t>
      </w:r>
      <w:r w:rsidR="003B5979">
        <w:rPr>
          <w:rFonts w:ascii="Century Gothic" w:hAnsi="Century Gothic"/>
          <w:b/>
          <w:bCs/>
          <w:noProof/>
          <w:sz w:val="28"/>
        </w:rPr>
        <w:t> </w:t>
      </w:r>
      <w:r w:rsidR="003B5979">
        <w:rPr>
          <w:rFonts w:ascii="Century Gothic" w:hAnsi="Century Gothic"/>
          <w:b/>
          <w:bCs/>
          <w:noProof/>
          <w:sz w:val="28"/>
        </w:rPr>
        <w:t> </w:t>
      </w:r>
      <w:r w:rsidR="003B5979">
        <w:rPr>
          <w:rFonts w:ascii="Century Gothic" w:hAnsi="Century Gothic"/>
          <w:b/>
          <w:bCs/>
          <w:noProof/>
          <w:sz w:val="28"/>
        </w:rPr>
        <w:t> </w:t>
      </w:r>
      <w:r w:rsidR="005C1E1A" w:rsidRPr="00A86DFA">
        <w:rPr>
          <w:rFonts w:ascii="Century Gothic" w:hAnsi="Century Gothic"/>
          <w:b/>
          <w:bCs/>
          <w:sz w:val="28"/>
        </w:rPr>
        <w:fldChar w:fldCharType="end"/>
      </w:r>
      <w:bookmarkEnd w:id="0"/>
    </w:p>
    <w:p w14:paraId="5751ACD7" w14:textId="66DDACCF" w:rsidR="003700CC" w:rsidRPr="00C73197" w:rsidRDefault="00C73197" w:rsidP="00A86DF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560"/>
          <w:tab w:val="left" w:pos="3119"/>
          <w:tab w:val="left" w:pos="3402"/>
          <w:tab w:val="right" w:pos="9632"/>
        </w:tabs>
        <w:ind w:left="42"/>
        <w:rPr>
          <w:rFonts w:ascii="Century Gothic" w:hAnsi="Century Gothic"/>
          <w:b/>
          <w:sz w:val="28"/>
        </w:rPr>
      </w:pPr>
      <w:r w:rsidRPr="00A86DFA">
        <w:rPr>
          <w:rFonts w:ascii="Century Gothic" w:hAnsi="Century Gothic"/>
          <w:b/>
          <w:bCs/>
          <w:sz w:val="28"/>
        </w:rPr>
        <w:t>Vorname</w:t>
      </w:r>
      <w:r w:rsidR="008C7558" w:rsidRPr="00A86DFA">
        <w:rPr>
          <w:rFonts w:ascii="Century Gothic" w:hAnsi="Century Gothic"/>
          <w:b/>
          <w:bCs/>
          <w:sz w:val="28"/>
        </w:rPr>
        <w:t>:</w:t>
      </w:r>
      <w:r w:rsidR="005C1E1A">
        <w:rPr>
          <w:rFonts w:ascii="Century Gothic" w:hAnsi="Century Gothic"/>
          <w:sz w:val="28"/>
        </w:rPr>
        <w:t xml:space="preserve"> </w:t>
      </w:r>
      <w:r w:rsidR="00A86DFA">
        <w:rPr>
          <w:rFonts w:ascii="Century Gothic" w:hAnsi="Century Gothic"/>
          <w:sz w:val="28"/>
        </w:rPr>
        <w:tab/>
      </w:r>
      <w:r w:rsidR="005C1E1A">
        <w:rPr>
          <w:rFonts w:ascii="Century Gothic" w:hAnsi="Century Gothic"/>
          <w:sz w:val="28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5C1E1A">
        <w:rPr>
          <w:rFonts w:ascii="Century Gothic" w:hAnsi="Century Gothic"/>
          <w:sz w:val="28"/>
        </w:rPr>
        <w:instrText xml:space="preserve"> FORMTEXT </w:instrText>
      </w:r>
      <w:r w:rsidR="005C1E1A">
        <w:rPr>
          <w:rFonts w:ascii="Century Gothic" w:hAnsi="Century Gothic"/>
          <w:sz w:val="28"/>
        </w:rPr>
      </w:r>
      <w:r w:rsidR="005C1E1A">
        <w:rPr>
          <w:rFonts w:ascii="Century Gothic" w:hAnsi="Century Gothic"/>
          <w:sz w:val="28"/>
        </w:rPr>
        <w:fldChar w:fldCharType="separate"/>
      </w:r>
      <w:r w:rsidR="003B5979">
        <w:rPr>
          <w:rFonts w:ascii="Century Gothic" w:hAnsi="Century Gothic"/>
          <w:noProof/>
          <w:sz w:val="28"/>
        </w:rPr>
        <w:t> </w:t>
      </w:r>
      <w:r w:rsidR="003B5979">
        <w:rPr>
          <w:rFonts w:ascii="Century Gothic" w:hAnsi="Century Gothic"/>
          <w:noProof/>
          <w:sz w:val="28"/>
        </w:rPr>
        <w:t> </w:t>
      </w:r>
      <w:r w:rsidR="003B5979">
        <w:rPr>
          <w:rFonts w:ascii="Century Gothic" w:hAnsi="Century Gothic"/>
          <w:noProof/>
          <w:sz w:val="28"/>
        </w:rPr>
        <w:t> </w:t>
      </w:r>
      <w:r w:rsidR="003B5979">
        <w:rPr>
          <w:rFonts w:ascii="Century Gothic" w:hAnsi="Century Gothic"/>
          <w:noProof/>
          <w:sz w:val="28"/>
        </w:rPr>
        <w:t> </w:t>
      </w:r>
      <w:r w:rsidR="003B5979">
        <w:rPr>
          <w:rFonts w:ascii="Century Gothic" w:hAnsi="Century Gothic"/>
          <w:noProof/>
          <w:sz w:val="28"/>
        </w:rPr>
        <w:t> </w:t>
      </w:r>
      <w:r w:rsidR="005C1E1A">
        <w:rPr>
          <w:rFonts w:ascii="Century Gothic" w:hAnsi="Century Gothic"/>
          <w:sz w:val="28"/>
        </w:rPr>
        <w:fldChar w:fldCharType="end"/>
      </w:r>
      <w:bookmarkEnd w:id="1"/>
      <w:r w:rsidR="0015104B" w:rsidRPr="00C73197">
        <w:rPr>
          <w:rFonts w:ascii="Century Gothic" w:hAnsi="Century Gothic"/>
          <w:b/>
          <w:sz w:val="28"/>
        </w:rPr>
        <w:tab/>
      </w:r>
    </w:p>
    <w:tbl>
      <w:tblPr>
        <w:tblW w:w="5077" w:type="pct"/>
        <w:tblLayout w:type="fixed"/>
        <w:tblLook w:val="00A0" w:firstRow="1" w:lastRow="0" w:firstColumn="1" w:lastColumn="0" w:noHBand="0" w:noVBand="0"/>
      </w:tblPr>
      <w:tblGrid>
        <w:gridCol w:w="1565"/>
        <w:gridCol w:w="3113"/>
        <w:gridCol w:w="298"/>
        <w:gridCol w:w="1476"/>
        <w:gridCol w:w="3335"/>
      </w:tblGrid>
      <w:tr w:rsidR="004D2A68" w:rsidRPr="005128DD" w14:paraId="1D86AB13" w14:textId="77777777" w:rsidTr="005C1E1A">
        <w:trPr>
          <w:trHeight w:val="375"/>
        </w:trPr>
        <w:tc>
          <w:tcPr>
            <w:tcW w:w="9787" w:type="dxa"/>
            <w:gridSpan w:val="5"/>
            <w:tcBorders>
              <w:bottom w:val="single" w:sz="4" w:space="0" w:color="auto"/>
            </w:tcBorders>
            <w:vAlign w:val="center"/>
          </w:tcPr>
          <w:p w14:paraId="73609C41" w14:textId="59B96238" w:rsidR="006E4261" w:rsidRDefault="006E4261" w:rsidP="002F616A">
            <w:pPr>
              <w:tabs>
                <w:tab w:val="right" w:pos="9632"/>
              </w:tabs>
              <w:ind w:left="-108"/>
              <w:rPr>
                <w:rFonts w:ascii="Century Gothic" w:hAnsi="Century Gothic"/>
                <w:sz w:val="18"/>
                <w:szCs w:val="18"/>
              </w:rPr>
            </w:pPr>
          </w:p>
          <w:p w14:paraId="37F9F448" w14:textId="77777777" w:rsidR="009E2507" w:rsidRPr="005128DD" w:rsidRDefault="009E2507" w:rsidP="002F616A">
            <w:pPr>
              <w:tabs>
                <w:tab w:val="right" w:pos="9632"/>
              </w:tabs>
              <w:ind w:left="-108"/>
              <w:rPr>
                <w:rFonts w:ascii="Century Gothic" w:hAnsi="Century Gothic"/>
                <w:sz w:val="18"/>
                <w:szCs w:val="18"/>
              </w:rPr>
            </w:pPr>
          </w:p>
          <w:p w14:paraId="5C5755E2" w14:textId="6C18E9EE" w:rsidR="004D2A68" w:rsidRPr="005128DD" w:rsidRDefault="00452064" w:rsidP="002F616A">
            <w:pPr>
              <w:tabs>
                <w:tab w:val="right" w:pos="9632"/>
              </w:tabs>
              <w:ind w:left="-108"/>
              <w:rPr>
                <w:rFonts w:ascii="Century Gothic" w:hAnsi="Century Gothic"/>
                <w:color w:val="D9D9D9" w:themeColor="background1" w:themeShade="D9"/>
                <w:sz w:val="18"/>
                <w:szCs w:val="18"/>
              </w:rPr>
            </w:pPr>
            <w:r w:rsidRPr="005128DD">
              <w:rPr>
                <w:rFonts w:ascii="Century Gothic" w:hAnsi="Century Gothic"/>
                <w:b/>
                <w:sz w:val="18"/>
                <w:szCs w:val="18"/>
              </w:rPr>
              <w:t>In</w:t>
            </w:r>
            <w:r w:rsidR="00C73197" w:rsidRPr="005128DD">
              <w:rPr>
                <w:rFonts w:ascii="Century Gothic" w:hAnsi="Century Gothic"/>
                <w:b/>
                <w:sz w:val="18"/>
                <w:szCs w:val="18"/>
              </w:rPr>
              <w:t>formationen</w:t>
            </w:r>
            <w:r w:rsidR="002F616A" w:rsidRPr="005128DD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  <w:r w:rsidR="002A2D08">
              <w:rPr>
                <w:rFonts w:ascii="Century Gothic" w:hAnsi="Century Gothic"/>
                <w:b/>
                <w:sz w:val="18"/>
                <w:szCs w:val="18"/>
              </w:rPr>
              <w:t xml:space="preserve">zu den Grunddaten </w:t>
            </w:r>
            <w:r w:rsidR="002F616A" w:rsidRPr="005128DD">
              <w:rPr>
                <w:rFonts w:ascii="Century Gothic" w:hAnsi="Century Gothic"/>
                <w:b/>
                <w:sz w:val="18"/>
                <w:szCs w:val="18"/>
              </w:rPr>
              <w:t>der Schülerin /</w:t>
            </w:r>
            <w:r w:rsidR="00C73197" w:rsidRPr="005128DD">
              <w:rPr>
                <w:rFonts w:ascii="Century Gothic" w:hAnsi="Century Gothic"/>
                <w:b/>
                <w:sz w:val="18"/>
                <w:szCs w:val="18"/>
              </w:rPr>
              <w:t xml:space="preserve"> des Schülers </w:t>
            </w:r>
            <w:r w:rsidR="00B17B03" w:rsidRPr="005128DD">
              <w:rPr>
                <w:rFonts w:ascii="Century Gothic" w:hAnsi="Century Gothic"/>
                <w:color w:val="D9D9D9" w:themeColor="background1" w:themeShade="D9"/>
                <w:sz w:val="18"/>
                <w:szCs w:val="18"/>
              </w:rPr>
              <w:tab/>
            </w:r>
          </w:p>
        </w:tc>
      </w:tr>
      <w:tr w:rsidR="00141AFE" w:rsidRPr="005128DD" w14:paraId="219B40F1" w14:textId="77777777" w:rsidTr="005C1E1A">
        <w:trPr>
          <w:trHeight w:val="34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525DC7ED" w14:textId="77777777" w:rsidR="00141AFE" w:rsidRPr="005128DD" w:rsidRDefault="00C73197" w:rsidP="003700C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Geburtsdatum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CBA8A2" w14:textId="1D88C106" w:rsidR="00141AFE" w:rsidRPr="005128DD" w:rsidRDefault="005C1E1A" w:rsidP="00C32DCB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808080"/>
            </w:tcBorders>
            <w:vAlign w:val="center"/>
          </w:tcPr>
          <w:p w14:paraId="0A115161" w14:textId="77777777" w:rsidR="00141AFE" w:rsidRPr="005128DD" w:rsidRDefault="00141AFE" w:rsidP="003700C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556BB9E6" w14:textId="77777777" w:rsidR="00141AFE" w:rsidRPr="005128DD" w:rsidRDefault="00C73197" w:rsidP="003700C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Heimatort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auto"/>
            </w:tcBorders>
            <w:vAlign w:val="center"/>
          </w:tcPr>
          <w:p w14:paraId="20C78738" w14:textId="3EF92AC6" w:rsidR="00141AFE" w:rsidRPr="005128DD" w:rsidRDefault="005C1E1A" w:rsidP="003700C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141AFE" w:rsidRPr="005128DD" w14:paraId="37AB990F" w14:textId="77777777" w:rsidTr="005C1E1A">
        <w:trPr>
          <w:trHeight w:val="340"/>
        </w:trPr>
        <w:tc>
          <w:tcPr>
            <w:tcW w:w="1565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5C172FF8" w14:textId="77777777" w:rsidR="00141AFE" w:rsidRPr="005128DD" w:rsidRDefault="00C73197" w:rsidP="003700C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Geschlecht</w:t>
            </w:r>
          </w:p>
        </w:tc>
        <w:tc>
          <w:tcPr>
            <w:tcW w:w="31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9835CF" w14:textId="05A83A9D" w:rsidR="00141AFE" w:rsidRPr="005128DD" w:rsidRDefault="005C1E1A" w:rsidP="003700C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  <w:r>
              <w:rPr>
                <w:rFonts w:ascii="Century Gothic" w:hAnsi="Century Gothic"/>
                <w:sz w:val="18"/>
                <w:szCs w:val="18"/>
              </w:rPr>
              <w:fldChar w:fldCharType="begin"/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FILLIN  \* MERGEFORMAT </w:instrTex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298" w:type="dxa"/>
            <w:tcBorders>
              <w:left w:val="single" w:sz="4" w:space="0" w:color="808080"/>
            </w:tcBorders>
            <w:vAlign w:val="center"/>
          </w:tcPr>
          <w:p w14:paraId="6A54EB36" w14:textId="77777777" w:rsidR="00141AFE" w:rsidRPr="005128DD" w:rsidRDefault="00141AFE" w:rsidP="003700C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76" w:type="dxa"/>
            <w:tcBorders>
              <w:top w:val="single" w:sz="4" w:space="0" w:color="FFFFFF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56D06C7B" w14:textId="77777777" w:rsidR="00141AFE" w:rsidRPr="005128DD" w:rsidRDefault="00C73197" w:rsidP="003700C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Nationalität</w:t>
            </w:r>
          </w:p>
        </w:tc>
        <w:tc>
          <w:tcPr>
            <w:tcW w:w="33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vAlign w:val="center"/>
          </w:tcPr>
          <w:p w14:paraId="14DE8546" w14:textId="3FCD6648" w:rsidR="00141AFE" w:rsidRPr="005128DD" w:rsidRDefault="005C1E1A" w:rsidP="003700C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141AFE" w:rsidRPr="005128DD" w14:paraId="62B327A1" w14:textId="77777777" w:rsidTr="005C1E1A">
        <w:trPr>
          <w:trHeight w:val="340"/>
        </w:trPr>
        <w:tc>
          <w:tcPr>
            <w:tcW w:w="1565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4D1BAAFE" w14:textId="77777777" w:rsidR="00141AFE" w:rsidRPr="005128DD" w:rsidRDefault="00C73197" w:rsidP="003700C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AHV-Nummer</w:t>
            </w:r>
          </w:p>
        </w:tc>
        <w:tc>
          <w:tcPr>
            <w:tcW w:w="31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7BA43F" w14:textId="4C2F4E11" w:rsidR="00141AFE" w:rsidRPr="005128DD" w:rsidRDefault="005C1E1A" w:rsidP="00C762EB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  <w:r>
              <w:rPr>
                <w:rFonts w:ascii="Century Gothic" w:hAnsi="Century Gothic"/>
                <w:sz w:val="18"/>
                <w:szCs w:val="18"/>
              </w:rPr>
              <w:fldChar w:fldCharType="begin"/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FILLIN  \* MERGEFORMAT </w:instrTex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298" w:type="dxa"/>
            <w:tcBorders>
              <w:left w:val="single" w:sz="4" w:space="0" w:color="808080"/>
            </w:tcBorders>
            <w:vAlign w:val="center"/>
          </w:tcPr>
          <w:p w14:paraId="5758D3C9" w14:textId="77777777" w:rsidR="00141AFE" w:rsidRPr="005128DD" w:rsidRDefault="00141AFE" w:rsidP="003700C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76" w:type="dxa"/>
            <w:tcBorders>
              <w:top w:val="single" w:sz="4" w:space="0" w:color="FFFFFF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05C1AA21" w14:textId="77777777" w:rsidR="00141AFE" w:rsidRPr="005128DD" w:rsidRDefault="002F616A" w:rsidP="003700C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 xml:space="preserve">Konfession </w:t>
            </w:r>
          </w:p>
        </w:tc>
        <w:tc>
          <w:tcPr>
            <w:tcW w:w="33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vAlign w:val="center"/>
          </w:tcPr>
          <w:p w14:paraId="71A85AE0" w14:textId="285B78F0" w:rsidR="00141AFE" w:rsidRPr="005128DD" w:rsidRDefault="005C1E1A" w:rsidP="003700C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141AFE" w:rsidRPr="005128DD" w14:paraId="3DB184E7" w14:textId="77777777" w:rsidTr="005C1E1A">
        <w:trPr>
          <w:trHeight w:val="340"/>
        </w:trPr>
        <w:tc>
          <w:tcPr>
            <w:tcW w:w="1565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0E0426D4" w14:textId="504F36A6" w:rsidR="00141AFE" w:rsidRPr="005128DD" w:rsidRDefault="0002747B" w:rsidP="003700C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Erst</w:t>
            </w:r>
            <w:r w:rsidR="002A2D08">
              <w:rPr>
                <w:rFonts w:ascii="Century Gothic" w:hAnsi="Century Gothic"/>
                <w:sz w:val="18"/>
                <w:szCs w:val="18"/>
              </w:rPr>
              <w:t>s</w:t>
            </w:r>
            <w:r w:rsidRPr="005128DD">
              <w:rPr>
                <w:rFonts w:ascii="Century Gothic" w:hAnsi="Century Gothic"/>
                <w:sz w:val="18"/>
                <w:szCs w:val="18"/>
              </w:rPr>
              <w:t>prache</w:t>
            </w:r>
          </w:p>
        </w:tc>
        <w:tc>
          <w:tcPr>
            <w:tcW w:w="31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52569A" w14:textId="774DA4D6" w:rsidR="00141AFE" w:rsidRPr="005E2807" w:rsidRDefault="005C1E1A" w:rsidP="003700CC">
            <w:pPr>
              <w:tabs>
                <w:tab w:val="right" w:pos="9632"/>
              </w:tabs>
              <w:rPr>
                <w:rFonts w:ascii="Century Gothic" w:hAnsi="Century Gothic"/>
                <w:color w:val="9F87B7" w:themeColor="accent5" w:themeTint="99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  <w:r>
              <w:rPr>
                <w:rFonts w:ascii="Century Gothic" w:hAnsi="Century Gothic"/>
                <w:sz w:val="18"/>
                <w:szCs w:val="18"/>
              </w:rPr>
              <w:fldChar w:fldCharType="begin"/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FILLIN  \* MERGEFORMAT </w:instrTex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298" w:type="dxa"/>
            <w:tcBorders>
              <w:left w:val="single" w:sz="4" w:space="0" w:color="808080"/>
            </w:tcBorders>
            <w:vAlign w:val="center"/>
          </w:tcPr>
          <w:p w14:paraId="01D125A5" w14:textId="77777777" w:rsidR="00141AFE" w:rsidRPr="005128DD" w:rsidRDefault="00141AFE" w:rsidP="003700C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76" w:type="dxa"/>
            <w:tcBorders>
              <w:top w:val="single" w:sz="4" w:space="0" w:color="FFFFFF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4F9DDA4C" w14:textId="0AD551AC" w:rsidR="00141AFE" w:rsidRPr="005128DD" w:rsidRDefault="004935F1" w:rsidP="004935F1">
            <w:pPr>
              <w:tabs>
                <w:tab w:val="right" w:pos="9632"/>
              </w:tabs>
              <w:ind w:left="-50" w:right="-187"/>
              <w:rPr>
                <w:rFonts w:ascii="Century Gothic" w:hAnsi="Century Gothic"/>
                <w:sz w:val="18"/>
                <w:szCs w:val="18"/>
              </w:rPr>
            </w:pPr>
            <w:r w:rsidRPr="00241E1D">
              <w:rPr>
                <w:rFonts w:ascii="Century Gothic" w:hAnsi="Century Gothic"/>
                <w:sz w:val="16"/>
                <w:szCs w:val="16"/>
              </w:rPr>
              <w:t>besuchte Schule</w:t>
            </w:r>
          </w:p>
        </w:tc>
        <w:tc>
          <w:tcPr>
            <w:tcW w:w="33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vAlign w:val="center"/>
          </w:tcPr>
          <w:p w14:paraId="75CC67A8" w14:textId="04A74C19" w:rsidR="00141AFE" w:rsidRPr="001700DE" w:rsidRDefault="005C1E1A" w:rsidP="003700C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5C1E1A" w:rsidRPr="005128DD" w14:paraId="38A19DE9" w14:textId="77777777" w:rsidTr="005C1E1A">
        <w:trPr>
          <w:trHeight w:val="340"/>
        </w:trPr>
        <w:tc>
          <w:tcPr>
            <w:tcW w:w="1565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18FC63CC" w14:textId="43D31A29" w:rsidR="005C1E1A" w:rsidRDefault="005C1E1A" w:rsidP="003700C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S</w:t>
            </w:r>
            <w:r w:rsidR="00A86DFA">
              <w:rPr>
                <w:rFonts w:ascii="Century Gothic" w:hAnsi="Century Gothic"/>
                <w:sz w:val="18"/>
                <w:szCs w:val="18"/>
              </w:rPr>
              <w:t>chuljahr</w:t>
            </w:r>
          </w:p>
        </w:tc>
        <w:tc>
          <w:tcPr>
            <w:tcW w:w="822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258D4BCC" w14:textId="6E059D79" w:rsidR="005C1E1A" w:rsidRPr="00A86DFA" w:rsidRDefault="00A86DFA" w:rsidP="00A86DFA">
            <w:pPr>
              <w:tabs>
                <w:tab w:val="left" w:pos="1444"/>
                <w:tab w:val="left" w:pos="3287"/>
                <w:tab w:val="right" w:pos="9632"/>
              </w:tabs>
              <w:rPr>
                <w:rFonts w:ascii="Century Gothic" w:hAnsi="Century Gothic"/>
                <w:bCs/>
                <w:sz w:val="18"/>
                <w:szCs w:val="18"/>
                <w:lang w:val="de-DE"/>
              </w:rPr>
            </w:pP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</w: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  <w:fldChar w:fldCharType="separate"/>
            </w: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  <w:fldChar w:fldCharType="end"/>
            </w: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  <w:t xml:space="preserve"> 9H </w:t>
            </w:r>
            <w:r>
              <w:rPr>
                <w:rFonts w:ascii="Century Gothic" w:hAnsi="Century Gothic"/>
                <w:bCs/>
                <w:sz w:val="18"/>
                <w:szCs w:val="18"/>
                <w:lang w:val="de-DE"/>
              </w:rPr>
              <w:tab/>
            </w: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</w: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  <w:fldChar w:fldCharType="separate"/>
            </w: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  <w:fldChar w:fldCharType="end"/>
            </w: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  <w:t xml:space="preserve"> 10H</w:t>
            </w:r>
            <w:r>
              <w:rPr>
                <w:rFonts w:ascii="Century Gothic" w:hAnsi="Century Gothic"/>
                <w:bCs/>
                <w:sz w:val="18"/>
                <w:szCs w:val="18"/>
                <w:lang w:val="de-DE"/>
              </w:rPr>
              <w:tab/>
            </w: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  <w:t xml:space="preserve"> </w:t>
            </w: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</w: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  <w:fldChar w:fldCharType="separate"/>
            </w: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  <w:fldChar w:fldCharType="end"/>
            </w:r>
            <w:r w:rsidRPr="00A86DFA">
              <w:rPr>
                <w:rFonts w:ascii="Century Gothic" w:hAnsi="Century Gothic"/>
                <w:bCs/>
                <w:sz w:val="18"/>
                <w:szCs w:val="18"/>
                <w:lang w:val="de-DE"/>
              </w:rPr>
              <w:t xml:space="preserve"> 11H</w:t>
            </w:r>
          </w:p>
        </w:tc>
      </w:tr>
      <w:tr w:rsidR="004935F1" w:rsidRPr="005128DD" w14:paraId="1C00C7B8" w14:textId="77777777" w:rsidTr="005C1E1A">
        <w:trPr>
          <w:trHeight w:val="340"/>
        </w:trPr>
        <w:tc>
          <w:tcPr>
            <w:tcW w:w="1565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7A5CBD3F" w14:textId="473D772A" w:rsidR="004935F1" w:rsidRPr="005128DD" w:rsidRDefault="004935F1" w:rsidP="003700C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Klassentypus</w:t>
            </w:r>
          </w:p>
        </w:tc>
        <w:tc>
          <w:tcPr>
            <w:tcW w:w="822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03A64063" w14:textId="68C0130E" w:rsidR="004935F1" w:rsidRPr="004935F1" w:rsidRDefault="005C1E1A" w:rsidP="004935F1">
            <w:pPr>
              <w:tabs>
                <w:tab w:val="right" w:pos="9632"/>
              </w:tabs>
              <w:jc w:val="thaiDistribute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1"/>
            <w:r>
              <w:rPr>
                <w:rFonts w:ascii="Century Gothic" w:hAnsi="Century Gothic"/>
                <w:b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b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b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b/>
                <w:sz w:val="18"/>
                <w:szCs w:val="18"/>
                <w:lang w:val="de-DE"/>
              </w:rPr>
              <w:fldChar w:fldCharType="end"/>
            </w:r>
            <w:bookmarkEnd w:id="3"/>
            <w:r w:rsidR="004935F1" w:rsidRPr="004935F1">
              <w:rPr>
                <w:rFonts w:ascii="Century Gothic" w:hAnsi="Century Gothic"/>
                <w:b/>
                <w:sz w:val="18"/>
                <w:szCs w:val="18"/>
                <w:lang w:val="de-DE"/>
              </w:rPr>
              <w:t xml:space="preserve"> </w:t>
            </w:r>
            <w:r w:rsidR="004935F1" w:rsidRPr="004935F1">
              <w:rPr>
                <w:rFonts w:ascii="Century Gothic" w:hAnsi="Century Gothic"/>
                <w:sz w:val="18"/>
                <w:szCs w:val="18"/>
                <w:lang w:val="de-DE"/>
              </w:rPr>
              <w:t xml:space="preserve">Progymnasialklasse      </w: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2"/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bookmarkEnd w:id="4"/>
            <w:r>
              <w:rPr>
                <w:rFonts w:ascii="Century Gothic" w:hAnsi="Century Gothic"/>
                <w:sz w:val="18"/>
                <w:szCs w:val="18"/>
                <w:lang w:val="de-DE"/>
              </w:rPr>
              <w:t xml:space="preserve"> </w:t>
            </w:r>
            <w:r w:rsidR="004935F1" w:rsidRPr="004935F1">
              <w:rPr>
                <w:rFonts w:ascii="Century Gothic" w:hAnsi="Century Gothic"/>
                <w:sz w:val="18"/>
                <w:szCs w:val="18"/>
                <w:lang w:val="de-DE"/>
              </w:rPr>
              <w:t xml:space="preserve">allg. Sekundarklasse      </w: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4935F1" w:rsidRPr="004935F1">
              <w:rPr>
                <w:rFonts w:ascii="Century Gothic" w:hAnsi="Century Gothic"/>
                <w:sz w:val="18"/>
                <w:szCs w:val="18"/>
                <w:lang w:val="de-DE"/>
              </w:rPr>
              <w:t xml:space="preserve"> Realklasse           </w: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t xml:space="preserve"> </w:t>
            </w:r>
            <w:r w:rsidR="004935F1" w:rsidRPr="004935F1">
              <w:rPr>
                <w:rFonts w:ascii="Century Gothic" w:hAnsi="Century Gothic"/>
                <w:sz w:val="18"/>
                <w:szCs w:val="18"/>
                <w:lang w:val="de-DE"/>
              </w:rPr>
              <w:t>Förderklasse</w:t>
            </w:r>
          </w:p>
        </w:tc>
      </w:tr>
    </w:tbl>
    <w:p w14:paraId="5E4468E8" w14:textId="77777777" w:rsidR="003700CC" w:rsidRPr="005128DD" w:rsidRDefault="003700CC" w:rsidP="003700CC">
      <w:pPr>
        <w:tabs>
          <w:tab w:val="right" w:pos="9632"/>
        </w:tabs>
        <w:rPr>
          <w:rFonts w:ascii="Century Gothic" w:hAnsi="Century Gothic"/>
          <w:sz w:val="18"/>
          <w:szCs w:val="18"/>
        </w:rPr>
      </w:pPr>
    </w:p>
    <w:p w14:paraId="0D44FEB0" w14:textId="13957720" w:rsidR="003700CC" w:rsidRPr="005128DD" w:rsidRDefault="00404BFD" w:rsidP="00477A76">
      <w:pPr>
        <w:tabs>
          <w:tab w:val="right" w:pos="9632"/>
        </w:tabs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br/>
      </w:r>
      <w:r w:rsidR="00903CDC" w:rsidRPr="005128DD">
        <w:rPr>
          <w:rFonts w:ascii="Century Gothic" w:hAnsi="Century Gothic"/>
          <w:b/>
          <w:sz w:val="18"/>
          <w:szCs w:val="18"/>
        </w:rPr>
        <w:t xml:space="preserve">Informationen </w:t>
      </w:r>
      <w:r w:rsidR="002A2D08">
        <w:rPr>
          <w:rFonts w:ascii="Century Gothic" w:hAnsi="Century Gothic"/>
          <w:b/>
          <w:sz w:val="18"/>
          <w:szCs w:val="18"/>
        </w:rPr>
        <w:t xml:space="preserve">zu </w:t>
      </w:r>
      <w:r w:rsidR="009567B0" w:rsidRPr="005128DD">
        <w:rPr>
          <w:rFonts w:ascii="Century Gothic" w:hAnsi="Century Gothic"/>
          <w:b/>
          <w:sz w:val="18"/>
          <w:szCs w:val="18"/>
        </w:rPr>
        <w:t>de</w:t>
      </w:r>
      <w:r w:rsidR="002A2D08">
        <w:rPr>
          <w:rFonts w:ascii="Century Gothic" w:hAnsi="Century Gothic"/>
          <w:b/>
          <w:sz w:val="18"/>
          <w:szCs w:val="18"/>
        </w:rPr>
        <w:t>n</w:t>
      </w:r>
      <w:r w:rsidR="009567B0" w:rsidRPr="005128DD">
        <w:rPr>
          <w:rFonts w:ascii="Century Gothic" w:hAnsi="Century Gothic"/>
          <w:b/>
          <w:sz w:val="18"/>
          <w:szCs w:val="18"/>
        </w:rPr>
        <w:t xml:space="preserve"> Eltern bzw. </w:t>
      </w:r>
      <w:r w:rsidR="002A2D08">
        <w:rPr>
          <w:rFonts w:ascii="Century Gothic" w:hAnsi="Century Gothic"/>
          <w:b/>
          <w:sz w:val="18"/>
          <w:szCs w:val="18"/>
        </w:rPr>
        <w:t xml:space="preserve">zu den </w:t>
      </w:r>
      <w:r w:rsidR="009567B0" w:rsidRPr="005128DD">
        <w:rPr>
          <w:rFonts w:ascii="Century Gothic" w:hAnsi="Century Gothic"/>
          <w:b/>
          <w:sz w:val="18"/>
          <w:szCs w:val="18"/>
        </w:rPr>
        <w:t>Inhaber</w:t>
      </w:r>
      <w:r w:rsidR="002A2D08">
        <w:rPr>
          <w:rFonts w:ascii="Century Gothic" w:hAnsi="Century Gothic"/>
          <w:b/>
          <w:sz w:val="18"/>
          <w:szCs w:val="18"/>
        </w:rPr>
        <w:t>n</w:t>
      </w:r>
      <w:r w:rsidR="009567B0" w:rsidRPr="005128DD">
        <w:rPr>
          <w:rFonts w:ascii="Century Gothic" w:hAnsi="Century Gothic"/>
          <w:b/>
          <w:sz w:val="18"/>
          <w:szCs w:val="18"/>
        </w:rPr>
        <w:t xml:space="preserve"> der elterlichen Sorgepflicht</w:t>
      </w:r>
    </w:p>
    <w:tbl>
      <w:tblPr>
        <w:tblW w:w="9873" w:type="dxa"/>
        <w:tblLayout w:type="fixed"/>
        <w:tblLook w:val="00A0" w:firstRow="1" w:lastRow="0" w:firstColumn="1" w:lastColumn="0" w:noHBand="0" w:noVBand="0"/>
      </w:tblPr>
      <w:tblGrid>
        <w:gridCol w:w="1792"/>
        <w:gridCol w:w="2978"/>
        <w:gridCol w:w="283"/>
        <w:gridCol w:w="1792"/>
        <w:gridCol w:w="3028"/>
      </w:tblGrid>
      <w:tr w:rsidR="00950FD9" w:rsidRPr="005128DD" w14:paraId="2C816C6F" w14:textId="77777777" w:rsidTr="00F208FB">
        <w:trPr>
          <w:trHeight w:val="340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42174038" w14:textId="42CB15F2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Bezug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07768B" w14:textId="3DACAA93" w:rsidR="00950FD9" w:rsidRPr="00F208FB" w:rsidRDefault="005C1E1A" w:rsidP="00656D3C">
            <w:pPr>
              <w:tabs>
                <w:tab w:val="right" w:pos="9632"/>
              </w:tabs>
              <w:ind w:right="-149"/>
              <w:rPr>
                <w:rFonts w:ascii="Century Gothic" w:hAnsi="Century Gothic"/>
                <w:noProof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656D3C" w:rsidRPr="00F208FB">
              <w:rPr>
                <w:rFonts w:ascii="Century Gothic" w:hAnsi="Century Gothic"/>
                <w:noProof/>
                <w:sz w:val="18"/>
                <w:szCs w:val="18"/>
              </w:rPr>
              <w:t xml:space="preserve"> Mutter  </w: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656D3C" w:rsidRPr="00F208FB">
              <w:rPr>
                <w:rFonts w:ascii="Century Gothic" w:hAnsi="Century Gothic"/>
                <w:noProof/>
                <w:sz w:val="18"/>
                <w:szCs w:val="18"/>
              </w:rPr>
              <w:t xml:space="preserve"> Vater  </w:t>
            </w:r>
            <w:r w:rsidR="00656D3C" w:rsidRPr="00F208FB">
              <w:rPr>
                <w:rFonts w:ascii="Century Gothic" w:hAnsi="Century Gothic"/>
                <w:noProof/>
                <w:sz w:val="18"/>
                <w:szCs w:val="18"/>
              </w:rPr>
              <w:br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656D3C" w:rsidRPr="00F208FB">
              <w:rPr>
                <w:rFonts w:ascii="Century Gothic" w:hAnsi="Century Gothic"/>
                <w:noProof/>
                <w:sz w:val="18"/>
                <w:szCs w:val="18"/>
              </w:rPr>
              <w:t xml:space="preserve"> </w:t>
            </w:r>
            <w:r w:rsidR="002B4A87">
              <w:rPr>
                <w:rFonts w:ascii="Century Gothic" w:hAnsi="Century Gothic"/>
                <w:noProof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2B4A87">
              <w:rPr>
                <w:rFonts w:ascii="Century Gothic" w:hAnsi="Century Gothic"/>
                <w:noProof/>
                <w:sz w:val="18"/>
                <w:szCs w:val="18"/>
              </w:rPr>
              <w:instrText xml:space="preserve"> FORMTEXT </w:instrText>
            </w:r>
            <w:r w:rsidR="002B4A87">
              <w:rPr>
                <w:rFonts w:ascii="Century Gothic" w:hAnsi="Century Gothic"/>
                <w:noProof/>
                <w:sz w:val="18"/>
                <w:szCs w:val="18"/>
              </w:rPr>
            </w:r>
            <w:r w:rsidR="002B4A87">
              <w:rPr>
                <w:rFonts w:ascii="Century Gothic" w:hAnsi="Century Gothic"/>
                <w:noProof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2B4A87">
              <w:rPr>
                <w:rFonts w:ascii="Century Gothic" w:hAnsi="Century Gothic"/>
                <w:noProof/>
                <w:sz w:val="18"/>
                <w:szCs w:val="18"/>
              </w:rPr>
              <w:fldChar w:fldCharType="end"/>
            </w:r>
            <w:bookmarkEnd w:id="5"/>
            <w:r w:rsidR="00656D3C" w:rsidRPr="00F208FB">
              <w:rPr>
                <w:rFonts w:ascii="Century Gothic" w:hAnsi="Century Gothic"/>
                <w:noProof/>
                <w:sz w:val="18"/>
                <w:szCs w:val="18"/>
              </w:rPr>
              <w:t>.........................................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808080"/>
            </w:tcBorders>
            <w:vAlign w:val="center"/>
          </w:tcPr>
          <w:p w14:paraId="665B6FEF" w14:textId="77777777" w:rsidR="00950FD9" w:rsidRPr="005E2807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auto"/>
              <w:bottom w:val="single" w:sz="4" w:space="0" w:color="F2F2F2" w:themeColor="background1" w:themeShade="F2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5CE221ED" w14:textId="56EADAC5" w:rsidR="00950FD9" w:rsidRPr="005128DD" w:rsidRDefault="007A33A8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Bezug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auto"/>
            </w:tcBorders>
            <w:vAlign w:val="center"/>
          </w:tcPr>
          <w:p w14:paraId="6A3C75D5" w14:textId="2CEEC695" w:rsidR="00950FD9" w:rsidRPr="005E2807" w:rsidRDefault="005C1E1A" w:rsidP="00656D3C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656D3C" w:rsidRPr="00656D3C">
              <w:rPr>
                <w:rFonts w:ascii="Century Gothic" w:hAnsi="Century Gothic"/>
                <w:sz w:val="18"/>
                <w:szCs w:val="18"/>
              </w:rPr>
              <w:t xml:space="preserve"> Mutter  </w: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656D3C" w:rsidRPr="00656D3C">
              <w:rPr>
                <w:rFonts w:ascii="Century Gothic" w:hAnsi="Century Gothic"/>
                <w:sz w:val="18"/>
                <w:szCs w:val="18"/>
              </w:rPr>
              <w:t xml:space="preserve"> Vater  </w:t>
            </w:r>
            <w:r w:rsidR="00656D3C" w:rsidRPr="00656D3C">
              <w:rPr>
                <w:rFonts w:ascii="Century Gothic" w:hAnsi="Century Gothic"/>
                <w:sz w:val="18"/>
                <w:szCs w:val="18"/>
              </w:rPr>
              <w:br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2B4A87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2B4A87"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2B4A87"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 w:rsidR="002B4A87">
              <w:rPr>
                <w:rFonts w:ascii="Century Gothic" w:hAnsi="Century Gothic"/>
                <w:sz w:val="18"/>
                <w:szCs w:val="18"/>
              </w:rPr>
            </w:r>
            <w:r w:rsidR="002B4A87"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2B4A87">
              <w:rPr>
                <w:rFonts w:ascii="Century Gothic" w:hAnsi="Century Gothic"/>
                <w:sz w:val="18"/>
                <w:szCs w:val="18"/>
              </w:rPr>
              <w:fldChar w:fldCharType="end"/>
            </w:r>
            <w:bookmarkEnd w:id="6"/>
            <w:r w:rsidR="00656D3C" w:rsidRPr="00656D3C">
              <w:rPr>
                <w:rFonts w:ascii="Century Gothic" w:hAnsi="Century Gothic"/>
                <w:sz w:val="18"/>
                <w:szCs w:val="18"/>
              </w:rPr>
              <w:t>........................................</w:t>
            </w:r>
          </w:p>
        </w:tc>
      </w:tr>
      <w:tr w:rsidR="00950FD9" w:rsidRPr="005128DD" w14:paraId="3846C354" w14:textId="77777777" w:rsidTr="00F208FB">
        <w:trPr>
          <w:trHeight w:val="340"/>
        </w:trPr>
        <w:tc>
          <w:tcPr>
            <w:tcW w:w="1792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1F276DA9" w14:textId="7ACDA49F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Name Vorname</w:t>
            </w:r>
          </w:p>
        </w:tc>
        <w:tc>
          <w:tcPr>
            <w:tcW w:w="2978" w:type="dxa"/>
            <w:tcBorders>
              <w:top w:val="single" w:sz="4" w:space="0" w:color="BFBFBF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A6C14A" w14:textId="7E8B2A6D" w:rsidR="00950FD9" w:rsidRPr="00F208FB" w:rsidRDefault="005C1E1A" w:rsidP="00950FD9">
            <w:pPr>
              <w:tabs>
                <w:tab w:val="right" w:pos="9632"/>
              </w:tabs>
              <w:rPr>
                <w:rFonts w:ascii="Century Gothic" w:hAnsi="Century Gothic"/>
                <w:noProof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single" w:sz="4" w:space="0" w:color="BFBFBF"/>
              <w:left w:val="single" w:sz="4" w:space="0" w:color="808080"/>
            </w:tcBorders>
            <w:vAlign w:val="center"/>
          </w:tcPr>
          <w:p w14:paraId="06520602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F2F2F2" w:themeColor="background1" w:themeShade="F2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13BD3134" w14:textId="3E31650B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Name Vorname</w:t>
            </w:r>
          </w:p>
        </w:tc>
        <w:tc>
          <w:tcPr>
            <w:tcW w:w="3028" w:type="dxa"/>
            <w:tcBorders>
              <w:top w:val="single" w:sz="4" w:space="0" w:color="BFBFBF"/>
              <w:left w:val="single" w:sz="4" w:space="0" w:color="808080"/>
              <w:bottom w:val="single" w:sz="4" w:space="0" w:color="808080"/>
              <w:right w:val="single" w:sz="4" w:space="0" w:color="auto"/>
            </w:tcBorders>
            <w:vAlign w:val="center"/>
          </w:tcPr>
          <w:p w14:paraId="5C154D63" w14:textId="3C5040E5" w:rsidR="00950FD9" w:rsidRPr="000D761F" w:rsidRDefault="005C1E1A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950FD9" w:rsidRPr="00217CB0" w14:paraId="5F3B82B0" w14:textId="77777777" w:rsidTr="00F208FB">
        <w:trPr>
          <w:trHeight w:val="340"/>
        </w:trPr>
        <w:tc>
          <w:tcPr>
            <w:tcW w:w="179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7C29A20E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Adresse</w:t>
            </w:r>
          </w:p>
        </w:tc>
        <w:tc>
          <w:tcPr>
            <w:tcW w:w="2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3AFB14" w14:textId="56BDB91A" w:rsidR="00950FD9" w:rsidRPr="00217CB0" w:rsidRDefault="005C1E1A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  <w:lang w:val="fr-CH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808080"/>
            </w:tcBorders>
            <w:vAlign w:val="center"/>
          </w:tcPr>
          <w:p w14:paraId="45BF222E" w14:textId="77777777" w:rsidR="00950FD9" w:rsidRPr="00217CB0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  <w:lang w:val="fr-CH"/>
              </w:rPr>
            </w:pPr>
          </w:p>
        </w:tc>
        <w:tc>
          <w:tcPr>
            <w:tcW w:w="1792" w:type="dxa"/>
            <w:tcBorders>
              <w:top w:val="single" w:sz="4" w:space="0" w:color="FFFFFF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508F1879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Adresse</w:t>
            </w:r>
          </w:p>
        </w:tc>
        <w:tc>
          <w:tcPr>
            <w:tcW w:w="30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vAlign w:val="center"/>
          </w:tcPr>
          <w:p w14:paraId="1CAACB07" w14:textId="21BBD30E" w:rsidR="00950FD9" w:rsidRPr="00217CB0" w:rsidRDefault="005C1E1A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  <w:lang w:val="fr-CH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950FD9" w:rsidRPr="005128DD" w14:paraId="5A201384" w14:textId="77777777" w:rsidTr="00F208FB">
        <w:trPr>
          <w:trHeight w:val="340"/>
        </w:trPr>
        <w:tc>
          <w:tcPr>
            <w:tcW w:w="179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09118E28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Ort</w:t>
            </w:r>
          </w:p>
        </w:tc>
        <w:tc>
          <w:tcPr>
            <w:tcW w:w="2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873D72" w14:textId="368E6709" w:rsidR="00950FD9" w:rsidRPr="00F208FB" w:rsidRDefault="005C1E1A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808080"/>
            </w:tcBorders>
            <w:vAlign w:val="center"/>
          </w:tcPr>
          <w:p w14:paraId="3C4CF8A2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FFFFFF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6FEB3DDC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Ort</w:t>
            </w:r>
          </w:p>
        </w:tc>
        <w:tc>
          <w:tcPr>
            <w:tcW w:w="30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vAlign w:val="center"/>
          </w:tcPr>
          <w:p w14:paraId="2EB11284" w14:textId="5BEA66BD" w:rsidR="00950FD9" w:rsidRPr="005128DD" w:rsidRDefault="005C1E1A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950FD9" w:rsidRPr="005128DD" w14:paraId="5AC00D06" w14:textId="77777777" w:rsidTr="004935F1">
        <w:trPr>
          <w:trHeight w:val="340"/>
        </w:trPr>
        <w:tc>
          <w:tcPr>
            <w:tcW w:w="179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1B998652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Telefon privat</w:t>
            </w:r>
          </w:p>
        </w:tc>
        <w:tc>
          <w:tcPr>
            <w:tcW w:w="2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C2C9AF" w14:textId="6A50B703" w:rsidR="00950FD9" w:rsidRPr="00F208FB" w:rsidRDefault="005C1E1A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808080"/>
            </w:tcBorders>
            <w:vAlign w:val="center"/>
          </w:tcPr>
          <w:p w14:paraId="2AC02CDF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FFFFFF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298628E0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Telefon privat</w:t>
            </w:r>
          </w:p>
        </w:tc>
        <w:tc>
          <w:tcPr>
            <w:tcW w:w="30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vAlign w:val="center"/>
          </w:tcPr>
          <w:p w14:paraId="1ADAE641" w14:textId="04402AAF" w:rsidR="00950FD9" w:rsidRPr="005E2807" w:rsidRDefault="005C1E1A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950FD9" w:rsidRPr="005128DD" w14:paraId="4FDC3E38" w14:textId="77777777" w:rsidTr="004935F1">
        <w:trPr>
          <w:trHeight w:val="340"/>
        </w:trPr>
        <w:tc>
          <w:tcPr>
            <w:tcW w:w="179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14C08EFA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Telefon mobil</w:t>
            </w:r>
          </w:p>
        </w:tc>
        <w:tc>
          <w:tcPr>
            <w:tcW w:w="2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39C099" w14:textId="4CCEFFDB" w:rsidR="00950FD9" w:rsidRPr="00F208FB" w:rsidRDefault="005C1E1A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808080"/>
            </w:tcBorders>
            <w:vAlign w:val="center"/>
          </w:tcPr>
          <w:p w14:paraId="549E74C3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FFFFFF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5DF24C1B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Telefon mobil</w:t>
            </w:r>
          </w:p>
        </w:tc>
        <w:tc>
          <w:tcPr>
            <w:tcW w:w="30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vAlign w:val="center"/>
          </w:tcPr>
          <w:p w14:paraId="335E9DE6" w14:textId="266253C2" w:rsidR="00950FD9" w:rsidRPr="005E2807" w:rsidRDefault="005C1E1A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950FD9" w:rsidRPr="005128DD" w14:paraId="2DCB91E8" w14:textId="77777777" w:rsidTr="004935F1">
        <w:trPr>
          <w:trHeight w:val="340"/>
        </w:trPr>
        <w:tc>
          <w:tcPr>
            <w:tcW w:w="179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4F4BD6FD" w14:textId="7AB5E58F" w:rsidR="00950FD9" w:rsidRPr="005128DD" w:rsidRDefault="00950FD9" w:rsidP="00950FD9">
            <w:pPr>
              <w:tabs>
                <w:tab w:val="right" w:pos="9632"/>
              </w:tabs>
              <w:ind w:right="-105"/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Telefon geschäftl.</w:t>
            </w:r>
          </w:p>
        </w:tc>
        <w:tc>
          <w:tcPr>
            <w:tcW w:w="2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839049" w14:textId="5968A103" w:rsidR="00950FD9" w:rsidRPr="00F208FB" w:rsidRDefault="005C1E1A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808080"/>
            </w:tcBorders>
            <w:vAlign w:val="center"/>
          </w:tcPr>
          <w:p w14:paraId="71431B54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FFFFFF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367C6B6A" w14:textId="77777777" w:rsidR="00950FD9" w:rsidRPr="005128DD" w:rsidRDefault="00950FD9" w:rsidP="00950FD9">
            <w:pPr>
              <w:tabs>
                <w:tab w:val="right" w:pos="9632"/>
              </w:tabs>
              <w:ind w:right="-104"/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Telefon geschäftl.</w:t>
            </w:r>
          </w:p>
        </w:tc>
        <w:tc>
          <w:tcPr>
            <w:tcW w:w="30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vAlign w:val="center"/>
          </w:tcPr>
          <w:p w14:paraId="5E318BC3" w14:textId="79B7FC79" w:rsidR="00950FD9" w:rsidRPr="005E2807" w:rsidRDefault="005C1E1A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950FD9" w:rsidRPr="005128DD" w14:paraId="41FC4C98" w14:textId="77777777" w:rsidTr="004935F1">
        <w:trPr>
          <w:trHeight w:val="340"/>
        </w:trPr>
        <w:tc>
          <w:tcPr>
            <w:tcW w:w="179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75A9317E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E-Mail</w:t>
            </w:r>
          </w:p>
        </w:tc>
        <w:tc>
          <w:tcPr>
            <w:tcW w:w="2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DCA229" w14:textId="7FA1649F" w:rsidR="00950FD9" w:rsidRPr="00F208FB" w:rsidRDefault="005C1E1A" w:rsidP="00B61271">
            <w:pPr>
              <w:tabs>
                <w:tab w:val="right" w:pos="9632"/>
              </w:tabs>
              <w:ind w:right="-149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808080"/>
            </w:tcBorders>
            <w:vAlign w:val="center"/>
          </w:tcPr>
          <w:p w14:paraId="0945F49C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FFFFFF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5BC5C5EF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E-Mail</w:t>
            </w:r>
          </w:p>
        </w:tc>
        <w:tc>
          <w:tcPr>
            <w:tcW w:w="30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vAlign w:val="center"/>
          </w:tcPr>
          <w:p w14:paraId="4D4743AE" w14:textId="649E80DC" w:rsidR="00950FD9" w:rsidRPr="005E2807" w:rsidRDefault="005C1E1A" w:rsidP="00B61271">
            <w:pPr>
              <w:tabs>
                <w:tab w:val="right" w:pos="9632"/>
              </w:tabs>
              <w:ind w:right="-154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 w:rsidR="003B5979">
              <w:rPr>
                <w:rFonts w:ascii="Century Gothic" w:hAnsi="Century Gothic"/>
                <w:noProof/>
                <w:sz w:val="18"/>
                <w:szCs w:val="18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950FD9" w:rsidRPr="005128DD" w14:paraId="1ABECF20" w14:textId="77777777" w:rsidTr="004935F1">
        <w:trPr>
          <w:trHeight w:val="340"/>
        </w:trPr>
        <w:tc>
          <w:tcPr>
            <w:tcW w:w="179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071329A8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Gesetzl. Vertretung</w:t>
            </w:r>
          </w:p>
        </w:tc>
        <w:tc>
          <w:tcPr>
            <w:tcW w:w="2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31BB9F" w14:textId="2B97AB42" w:rsidR="00950FD9" w:rsidRPr="00F208FB" w:rsidRDefault="005C1E1A" w:rsidP="002A5222">
            <w:pPr>
              <w:tabs>
                <w:tab w:val="right" w:pos="9632"/>
              </w:tabs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808080"/>
            </w:tcBorders>
            <w:vAlign w:val="center"/>
          </w:tcPr>
          <w:p w14:paraId="5FF76EF8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FFFFFF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32690061" w14:textId="77777777" w:rsidR="00950FD9" w:rsidRPr="005128DD" w:rsidRDefault="00950FD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 w:rsidRPr="005128DD">
              <w:rPr>
                <w:rFonts w:ascii="Century Gothic" w:hAnsi="Century Gothic"/>
                <w:sz w:val="18"/>
                <w:szCs w:val="18"/>
              </w:rPr>
              <w:t>Gesetzl. Vertretung</w:t>
            </w:r>
          </w:p>
        </w:tc>
        <w:tc>
          <w:tcPr>
            <w:tcW w:w="30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vAlign w:val="center"/>
          </w:tcPr>
          <w:p w14:paraId="01404C61" w14:textId="5A6DD928" w:rsidR="00950FD9" w:rsidRPr="005E2807" w:rsidRDefault="005C1E1A" w:rsidP="002A5222">
            <w:pPr>
              <w:tabs>
                <w:tab w:val="right" w:pos="9632"/>
              </w:tabs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</w:p>
        </w:tc>
      </w:tr>
      <w:tr w:rsidR="004F5B39" w:rsidRPr="005128DD" w14:paraId="1FA02841" w14:textId="77777777" w:rsidTr="00656D3C">
        <w:trPr>
          <w:trHeight w:val="340"/>
        </w:trPr>
        <w:tc>
          <w:tcPr>
            <w:tcW w:w="179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3B7616A3" w14:textId="59B43E63" w:rsidR="004F5B39" w:rsidRPr="005128DD" w:rsidRDefault="004F5B3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Notfallkontakt</w:t>
            </w:r>
          </w:p>
        </w:tc>
        <w:tc>
          <w:tcPr>
            <w:tcW w:w="2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4F4069" w14:textId="38C3F32C" w:rsidR="004F5B39" w:rsidRPr="00F208FB" w:rsidRDefault="005C1E1A" w:rsidP="002A5222">
            <w:pPr>
              <w:tabs>
                <w:tab w:val="right" w:pos="9632"/>
              </w:tabs>
              <w:jc w:val="center"/>
              <w:rPr>
                <w:rFonts w:ascii="Century Gothic" w:hAnsi="Century Gothic"/>
                <w:sz w:val="18"/>
                <w:szCs w:val="18"/>
                <w:shd w:val="clear" w:color="auto" w:fill="73FEFF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808080"/>
            </w:tcBorders>
            <w:vAlign w:val="center"/>
          </w:tcPr>
          <w:p w14:paraId="4766C3C7" w14:textId="77777777" w:rsidR="004F5B39" w:rsidRPr="005128DD" w:rsidRDefault="004F5B3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FFFFFF"/>
              <w:bottom w:val="single" w:sz="4" w:space="0" w:color="FFFFFF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4C7175A5" w14:textId="38584A60" w:rsidR="004F5B39" w:rsidRPr="005128DD" w:rsidRDefault="004F5B3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Notfallkontakt</w:t>
            </w:r>
          </w:p>
        </w:tc>
        <w:tc>
          <w:tcPr>
            <w:tcW w:w="30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vAlign w:val="center"/>
          </w:tcPr>
          <w:p w14:paraId="37BB184E" w14:textId="284C554B" w:rsidR="004F5B39" w:rsidRPr="005128DD" w:rsidRDefault="005C1E1A" w:rsidP="002A5222">
            <w:pPr>
              <w:tabs>
                <w:tab w:val="right" w:pos="9632"/>
              </w:tabs>
              <w:jc w:val="center"/>
              <w:rPr>
                <w:rFonts w:ascii="Century Gothic" w:hAnsi="Century Gothic"/>
                <w:sz w:val="18"/>
                <w:szCs w:val="18"/>
                <w:shd w:val="clear" w:color="auto" w:fill="73FEFF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</w:p>
        </w:tc>
      </w:tr>
      <w:tr w:rsidR="004F5B39" w:rsidRPr="005128DD" w14:paraId="603E8314" w14:textId="77777777" w:rsidTr="004935F1">
        <w:trPr>
          <w:trHeight w:val="340"/>
        </w:trPr>
        <w:tc>
          <w:tcPr>
            <w:tcW w:w="1792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5B935932" w14:textId="2E1FDB33" w:rsidR="004F5B39" w:rsidRPr="005128DD" w:rsidRDefault="004F5B3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Rechnungsem-pfänger </w:t>
            </w:r>
            <w:r>
              <w:rPr>
                <w:rFonts w:ascii="Century Gothic" w:hAnsi="Century Gothic"/>
                <w:sz w:val="18"/>
                <w:szCs w:val="18"/>
              </w:rPr>
              <w:br/>
            </w:r>
            <w:r w:rsidRPr="00CA443B">
              <w:rPr>
                <w:rFonts w:ascii="Century Gothic" w:hAnsi="Century Gothic"/>
                <w:color w:val="FFFF00"/>
                <w:sz w:val="13"/>
                <w:szCs w:val="13"/>
              </w:rPr>
              <w:t xml:space="preserve">(Es kann </w:t>
            </w:r>
            <w:r w:rsidRPr="00CA443B">
              <w:rPr>
                <w:rFonts w:ascii="Century Gothic" w:hAnsi="Century Gothic"/>
                <w:b/>
                <w:bCs/>
                <w:color w:val="FFFF00"/>
                <w:sz w:val="13"/>
                <w:szCs w:val="13"/>
              </w:rPr>
              <w:t>nur ein</w:t>
            </w:r>
            <w:r w:rsidRPr="00CA443B">
              <w:rPr>
                <w:rFonts w:ascii="Century Gothic" w:hAnsi="Century Gothic"/>
                <w:color w:val="FFFF00"/>
                <w:sz w:val="13"/>
                <w:szCs w:val="13"/>
              </w:rPr>
              <w:t xml:space="preserve"> Elternteil bestimmt werden)</w:t>
            </w:r>
          </w:p>
        </w:tc>
        <w:tc>
          <w:tcPr>
            <w:tcW w:w="2978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3ED1C6B4" w14:textId="2CBE8A05" w:rsidR="004F5B39" w:rsidRPr="00F208FB" w:rsidRDefault="005C1E1A" w:rsidP="00AB56F7">
            <w:pPr>
              <w:tabs>
                <w:tab w:val="right" w:pos="9632"/>
              </w:tabs>
              <w:jc w:val="center"/>
              <w:rPr>
                <w:rFonts w:ascii="Century Gothic" w:hAnsi="Century Gothic"/>
                <w:sz w:val="18"/>
                <w:szCs w:val="18"/>
                <w:shd w:val="clear" w:color="auto" w:fill="73FEFF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808080"/>
              <w:bottom w:val="single" w:sz="4" w:space="0" w:color="auto"/>
            </w:tcBorders>
            <w:vAlign w:val="center"/>
          </w:tcPr>
          <w:p w14:paraId="10C0C4AE" w14:textId="77777777" w:rsidR="004F5B39" w:rsidRPr="005128DD" w:rsidRDefault="004F5B3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792" w:type="dxa"/>
            <w:tcBorders>
              <w:top w:val="single" w:sz="4" w:space="0" w:color="FFFFFF"/>
              <w:bottom w:val="single" w:sz="4" w:space="0" w:color="auto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4E460028" w14:textId="1A0D0230" w:rsidR="004F5B39" w:rsidRPr="005128DD" w:rsidRDefault="004F5B39" w:rsidP="00950FD9">
            <w:pPr>
              <w:tabs>
                <w:tab w:val="right" w:pos="9632"/>
              </w:tabs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Rechnungsem-pfänger </w:t>
            </w:r>
            <w:r>
              <w:rPr>
                <w:rFonts w:ascii="Century Gothic" w:hAnsi="Century Gothic"/>
                <w:sz w:val="18"/>
                <w:szCs w:val="18"/>
              </w:rPr>
              <w:br/>
            </w:r>
          </w:p>
        </w:tc>
        <w:tc>
          <w:tcPr>
            <w:tcW w:w="3028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6E80DA2B" w14:textId="6055143A" w:rsidR="004F5B39" w:rsidRPr="005128DD" w:rsidRDefault="005C1E1A" w:rsidP="00AB56F7">
            <w:pPr>
              <w:tabs>
                <w:tab w:val="right" w:pos="9632"/>
              </w:tabs>
              <w:jc w:val="center"/>
              <w:rPr>
                <w:rFonts w:ascii="Century Gothic" w:hAnsi="Century Gothic"/>
                <w:sz w:val="18"/>
                <w:szCs w:val="18"/>
                <w:shd w:val="clear" w:color="auto" w:fill="73FEFF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</w:p>
        </w:tc>
      </w:tr>
      <w:tr w:rsidR="009E2507" w:rsidRPr="005128DD" w14:paraId="2D392E02" w14:textId="77777777" w:rsidTr="004935F1">
        <w:trPr>
          <w:trHeight w:val="340"/>
        </w:trPr>
        <w:tc>
          <w:tcPr>
            <w:tcW w:w="98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D1DF" w14:textId="215E7E84" w:rsidR="004F5B39" w:rsidRPr="00F208FB" w:rsidRDefault="006F5BE7" w:rsidP="004F5B39">
            <w:pPr>
              <w:spacing w:line="276" w:lineRule="auto"/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u w:val="single"/>
                <w:lang w:eastAsia="fr-FR"/>
              </w:rPr>
            </w:pPr>
            <w:r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u w:val="single"/>
                <w:lang w:eastAsia="fr-FR"/>
              </w:rPr>
              <w:t>Nur für</w:t>
            </w:r>
            <w:r w:rsidR="009E2507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u w:val="single"/>
                <w:lang w:eastAsia="fr-FR"/>
              </w:rPr>
              <w:t xml:space="preserve"> getrennt lebende/geschiedene </w:t>
            </w:r>
            <w:r w:rsidR="005479B5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u w:val="single"/>
                <w:lang w:eastAsia="fr-FR"/>
              </w:rPr>
              <w:t>Eltern</w:t>
            </w:r>
            <w:r w:rsidR="009E2507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u w:val="single"/>
                <w:lang w:eastAsia="fr-FR"/>
              </w:rPr>
              <w:t xml:space="preserve">: </w:t>
            </w:r>
          </w:p>
          <w:p w14:paraId="7D26D989" w14:textId="4EBC1ECB" w:rsidR="0028579D" w:rsidRPr="00F208FB" w:rsidRDefault="004F5B39" w:rsidP="0028579D">
            <w:pPr>
              <w:tabs>
                <w:tab w:val="left" w:pos="3002"/>
              </w:tabs>
              <w:spacing w:line="276" w:lineRule="auto"/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</w:pPr>
            <w:r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>S</w:t>
            </w:r>
            <w:r w:rsidR="009E2507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 xml:space="preserve">orgeberechtigt </w:t>
            </w:r>
            <w:r w:rsidR="005523B3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>sind</w:t>
            </w:r>
            <w:r w:rsidR="009E2507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 xml:space="preserve">: </w:t>
            </w:r>
            <w:r w:rsidR="00037E2E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ab/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9E2507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 xml:space="preserve"> die Mutter </w:t>
            </w:r>
            <w:r w:rsidR="00037E2E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ab/>
            </w:r>
            <w:r w:rsidR="00037E2E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ab/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9E2507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 xml:space="preserve"> der Vater </w:t>
            </w:r>
            <w:r w:rsidR="00037E2E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ab/>
            </w:r>
            <w:r w:rsidR="005479B5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 xml:space="preserve">     </w:t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9E2507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 xml:space="preserve">beide Eltern </w:t>
            </w:r>
            <w:r w:rsidR="005479B5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 xml:space="preserve">           </w:t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5479B5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 xml:space="preserve"> Vormund</w:t>
            </w:r>
            <w:r w:rsidR="005479B5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br/>
            </w:r>
            <w:r w:rsidR="0028579D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>Inhaber der faktischen Obhut:</w:t>
            </w:r>
            <w:r w:rsidR="0028579D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ab/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28579D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 xml:space="preserve"> die Mutter </w:t>
            </w:r>
            <w:r w:rsidR="0028579D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ab/>
            </w:r>
            <w:r w:rsidR="0028579D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ab/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28579D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 xml:space="preserve"> der Vater </w:t>
            </w:r>
            <w:r w:rsidR="0028579D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ab/>
            </w:r>
            <w:r w:rsidR="005479B5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 xml:space="preserve">     </w:t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28579D"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 xml:space="preserve"> beide Eltern</w:t>
            </w:r>
          </w:p>
          <w:p w14:paraId="24F6DAEB" w14:textId="59F2511F" w:rsidR="0028579D" w:rsidRPr="00F208FB" w:rsidRDefault="0028579D" w:rsidP="0028579D">
            <w:pPr>
              <w:tabs>
                <w:tab w:val="left" w:pos="3002"/>
              </w:tabs>
              <w:spacing w:line="276" w:lineRule="auto"/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</w:pPr>
            <w:r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 xml:space="preserve">Rechtlicher Wohnsitz des Kindes: </w:t>
            </w:r>
            <w:r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ab/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 xml:space="preserve"> bei der Mutter</w:t>
            </w:r>
            <w:r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ab/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 w:rsidR="005C1E1A"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Pr="00F208FB">
              <w:rPr>
                <w:rFonts w:ascii="Century Gothic" w:hAnsi="Century Gothic" w:cs="Helvetica"/>
                <w:bCs/>
                <w:iCs/>
                <w:color w:val="000000"/>
                <w:sz w:val="18"/>
                <w:szCs w:val="18"/>
                <w:lang w:eastAsia="fr-FR"/>
              </w:rPr>
              <w:t xml:space="preserve"> bei dem Vater </w:t>
            </w:r>
          </w:p>
        </w:tc>
      </w:tr>
    </w:tbl>
    <w:p w14:paraId="1D88DE81" w14:textId="77777777" w:rsidR="009E2507" w:rsidRPr="005128DD" w:rsidRDefault="009E2507" w:rsidP="001B3160">
      <w:pPr>
        <w:spacing w:line="276" w:lineRule="auto"/>
        <w:rPr>
          <w:rFonts w:ascii="Century Gothic" w:hAnsi="Century Gothic" w:cs="Helvetica"/>
          <w:bCs/>
          <w:i/>
          <w:color w:val="000000"/>
          <w:sz w:val="18"/>
          <w:szCs w:val="18"/>
          <w:lang w:eastAsia="fr-FR"/>
        </w:rPr>
      </w:pPr>
    </w:p>
    <w:p w14:paraId="6119973F" w14:textId="77777777" w:rsidR="00653971" w:rsidRDefault="00653971" w:rsidP="00C074F8">
      <w:pPr>
        <w:rPr>
          <w:rFonts w:ascii="Century Gothic" w:hAnsi="Century Gothic"/>
          <w:b/>
          <w:sz w:val="20"/>
        </w:rPr>
      </w:pPr>
    </w:p>
    <w:p w14:paraId="22358785" w14:textId="71E108C0" w:rsidR="00C074F8" w:rsidRPr="00450B97" w:rsidRDefault="00C074F8" w:rsidP="00C074F8">
      <w:pPr>
        <w:rPr>
          <w:rFonts w:ascii="Century Gothic" w:hAnsi="Century Gothic"/>
          <w:b/>
          <w:i/>
          <w:iCs/>
          <w:color w:val="7030A0"/>
          <w:sz w:val="21"/>
          <w:szCs w:val="21"/>
        </w:rPr>
      </w:pPr>
      <w:r w:rsidRPr="00F208FB">
        <w:rPr>
          <w:rFonts w:ascii="Century Gothic" w:hAnsi="Century Gothic"/>
          <w:b/>
          <w:i/>
          <w:iCs/>
          <w:color w:val="0070C0"/>
          <w:sz w:val="21"/>
          <w:szCs w:val="21"/>
        </w:rPr>
        <w:t>Transport</w:t>
      </w:r>
      <w:r w:rsidRPr="00450B97">
        <w:rPr>
          <w:rFonts w:ascii="Century Gothic" w:hAnsi="Century Gothic"/>
          <w:b/>
          <w:i/>
          <w:iCs/>
          <w:color w:val="7030A0"/>
          <w:sz w:val="21"/>
          <w:szCs w:val="21"/>
        </w:rPr>
        <w:t xml:space="preserve"> </w:t>
      </w:r>
    </w:p>
    <w:p w14:paraId="7F391B02" w14:textId="18C7A55D" w:rsidR="005E2807" w:rsidRDefault="005E2807" w:rsidP="005E2807">
      <w:pPr>
        <w:tabs>
          <w:tab w:val="right" w:pos="9632"/>
        </w:tabs>
        <w:rPr>
          <w:rFonts w:ascii="Century Gothic" w:hAnsi="Century Gothic"/>
          <w:iCs/>
          <w:sz w:val="18"/>
          <w:szCs w:val="18"/>
        </w:rPr>
      </w:pPr>
      <w:r w:rsidRPr="00DC3CC9">
        <w:rPr>
          <w:rFonts w:ascii="Century Gothic" w:hAnsi="Century Gothic"/>
          <w:iCs/>
          <w:sz w:val="18"/>
          <w:szCs w:val="18"/>
        </w:rPr>
        <w:t xml:space="preserve">Ihr Kind hat Anrecht auf ein </w:t>
      </w:r>
      <w:r w:rsidR="00411AE2">
        <w:rPr>
          <w:rFonts w:ascii="Century Gothic" w:hAnsi="Century Gothic"/>
          <w:iCs/>
          <w:sz w:val="18"/>
          <w:szCs w:val="18"/>
        </w:rPr>
        <w:t>bezahltes Abonnement vom Wohnort bis zum Schulort</w:t>
      </w:r>
      <w:r w:rsidRPr="00DC3CC9">
        <w:rPr>
          <w:rFonts w:ascii="Century Gothic" w:hAnsi="Century Gothic"/>
          <w:iCs/>
          <w:sz w:val="18"/>
          <w:szCs w:val="18"/>
        </w:rPr>
        <w:t xml:space="preserve">. Wenn Ihr Kind bereits ein Abonnement in der Primarschule erhalten hat, wird dieses </w:t>
      </w:r>
      <w:r w:rsidR="00411AE2">
        <w:rPr>
          <w:rFonts w:ascii="Century Gothic" w:hAnsi="Century Gothic"/>
          <w:iCs/>
          <w:sz w:val="18"/>
          <w:szCs w:val="18"/>
        </w:rPr>
        <w:t xml:space="preserve">bis zum Ende der obligatorischen Schulzeit </w:t>
      </w:r>
      <w:r w:rsidRPr="00DC3CC9">
        <w:rPr>
          <w:rFonts w:ascii="Century Gothic" w:hAnsi="Century Gothic"/>
          <w:iCs/>
          <w:sz w:val="18"/>
          <w:szCs w:val="18"/>
        </w:rPr>
        <w:t>automatisch erneuert.</w:t>
      </w:r>
    </w:p>
    <w:p w14:paraId="342A5710" w14:textId="77777777" w:rsidR="00411AE2" w:rsidRDefault="00411AE2" w:rsidP="005E2807">
      <w:pPr>
        <w:tabs>
          <w:tab w:val="right" w:pos="9632"/>
        </w:tabs>
        <w:rPr>
          <w:rFonts w:ascii="Century Gothic" w:hAnsi="Century Gothic"/>
          <w:iCs/>
          <w:sz w:val="18"/>
          <w:szCs w:val="18"/>
        </w:rPr>
      </w:pPr>
    </w:p>
    <w:p w14:paraId="5094CC18" w14:textId="243B9422" w:rsidR="00411AE2" w:rsidRDefault="00411AE2" w:rsidP="005E2807">
      <w:pPr>
        <w:tabs>
          <w:tab w:val="right" w:pos="9632"/>
        </w:tabs>
        <w:rPr>
          <w:rFonts w:ascii="Century Gothic" w:hAnsi="Century Gothic"/>
          <w:b/>
          <w:bCs/>
          <w:iCs/>
          <w:sz w:val="18"/>
          <w:szCs w:val="18"/>
        </w:rPr>
      </w:pPr>
      <w:r w:rsidRPr="00DC3CC9">
        <w:rPr>
          <w:rFonts w:ascii="Century Gothic" w:hAnsi="Century Gothic"/>
          <w:b/>
          <w:bCs/>
          <w:iCs/>
          <w:sz w:val="18"/>
          <w:szCs w:val="18"/>
        </w:rPr>
        <w:t xml:space="preserve">Ist Ihr </w:t>
      </w:r>
      <w:r>
        <w:rPr>
          <w:rFonts w:ascii="Century Gothic" w:hAnsi="Century Gothic"/>
          <w:b/>
          <w:bCs/>
          <w:iCs/>
          <w:sz w:val="18"/>
          <w:szCs w:val="18"/>
        </w:rPr>
        <w:t xml:space="preserve">Kind </w:t>
      </w:r>
      <w:r w:rsidRPr="00DC3CC9">
        <w:rPr>
          <w:rFonts w:ascii="Century Gothic" w:hAnsi="Century Gothic"/>
          <w:b/>
          <w:bCs/>
          <w:iCs/>
          <w:sz w:val="18"/>
          <w:szCs w:val="18"/>
        </w:rPr>
        <w:t>bereits im Besitz eines Swiss</w:t>
      </w:r>
      <w:r>
        <w:rPr>
          <w:rFonts w:ascii="Century Gothic" w:hAnsi="Century Gothic"/>
          <w:b/>
          <w:bCs/>
          <w:iCs/>
          <w:sz w:val="18"/>
          <w:szCs w:val="18"/>
        </w:rPr>
        <w:t>P</w:t>
      </w:r>
      <w:r w:rsidRPr="00DC3CC9">
        <w:rPr>
          <w:rFonts w:ascii="Century Gothic" w:hAnsi="Century Gothic"/>
          <w:b/>
          <w:bCs/>
          <w:iCs/>
          <w:sz w:val="18"/>
          <w:szCs w:val="18"/>
        </w:rPr>
        <w:t>ass?</w:t>
      </w:r>
    </w:p>
    <w:p w14:paraId="73A4BD96" w14:textId="42220C0F" w:rsidR="00411AE2" w:rsidRDefault="005C1E1A" w:rsidP="005E2807">
      <w:pPr>
        <w:tabs>
          <w:tab w:val="right" w:pos="9632"/>
        </w:tabs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  <w:lang w:val="de-DE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18"/>
          <w:szCs w:val="18"/>
          <w:lang w:val="de-DE"/>
        </w:rPr>
        <w:instrText xml:space="preserve"> FORMCHECKBOX </w:instrText>
      </w:r>
      <w:r>
        <w:rPr>
          <w:rFonts w:ascii="Century Gothic" w:hAnsi="Century Gothic"/>
          <w:sz w:val="18"/>
          <w:szCs w:val="18"/>
          <w:lang w:val="de-DE"/>
        </w:rPr>
      </w:r>
      <w:r>
        <w:rPr>
          <w:rFonts w:ascii="Century Gothic" w:hAnsi="Century Gothic"/>
          <w:sz w:val="18"/>
          <w:szCs w:val="18"/>
          <w:lang w:val="de-DE"/>
        </w:rPr>
        <w:fldChar w:fldCharType="separate"/>
      </w:r>
      <w:r>
        <w:rPr>
          <w:rFonts w:ascii="Century Gothic" w:hAnsi="Century Gothic"/>
          <w:sz w:val="18"/>
          <w:szCs w:val="18"/>
          <w:lang w:val="de-DE"/>
        </w:rPr>
        <w:fldChar w:fldCharType="end"/>
      </w:r>
      <w:r w:rsidR="00411AE2" w:rsidRPr="00DC3CC9">
        <w:rPr>
          <w:rFonts w:ascii="Century Gothic" w:hAnsi="Century Gothic"/>
          <w:sz w:val="18"/>
          <w:szCs w:val="18"/>
        </w:rPr>
        <w:t xml:space="preserve">   Ja        </w:t>
      </w:r>
      <w:r>
        <w:rPr>
          <w:rFonts w:ascii="Century Gothic" w:hAnsi="Century Gothic"/>
          <w:sz w:val="18"/>
          <w:szCs w:val="18"/>
          <w:lang w:val="de-DE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18"/>
          <w:szCs w:val="18"/>
          <w:lang w:val="de-DE"/>
        </w:rPr>
        <w:instrText xml:space="preserve"> FORMCHECKBOX </w:instrText>
      </w:r>
      <w:r>
        <w:rPr>
          <w:rFonts w:ascii="Century Gothic" w:hAnsi="Century Gothic"/>
          <w:sz w:val="18"/>
          <w:szCs w:val="18"/>
          <w:lang w:val="de-DE"/>
        </w:rPr>
      </w:r>
      <w:r>
        <w:rPr>
          <w:rFonts w:ascii="Century Gothic" w:hAnsi="Century Gothic"/>
          <w:sz w:val="18"/>
          <w:szCs w:val="18"/>
          <w:lang w:val="de-DE"/>
        </w:rPr>
        <w:fldChar w:fldCharType="separate"/>
      </w:r>
      <w:r>
        <w:rPr>
          <w:rFonts w:ascii="Century Gothic" w:hAnsi="Century Gothic"/>
          <w:sz w:val="18"/>
          <w:szCs w:val="18"/>
          <w:lang w:val="de-DE"/>
        </w:rPr>
        <w:fldChar w:fldCharType="end"/>
      </w:r>
      <w:r w:rsidR="00A86DFA">
        <w:rPr>
          <w:rFonts w:ascii="Century Gothic" w:hAnsi="Century Gothic"/>
          <w:sz w:val="18"/>
          <w:szCs w:val="18"/>
          <w:lang w:val="de-DE"/>
        </w:rPr>
        <w:t xml:space="preserve">  </w:t>
      </w:r>
      <w:r w:rsidR="00411AE2" w:rsidRPr="00DC3CC9">
        <w:rPr>
          <w:rFonts w:ascii="Century Gothic" w:hAnsi="Century Gothic"/>
          <w:sz w:val="18"/>
          <w:szCs w:val="18"/>
        </w:rPr>
        <w:t>Nein</w:t>
      </w:r>
    </w:p>
    <w:p w14:paraId="701BE905" w14:textId="77777777" w:rsidR="00411AE2" w:rsidRPr="00DC3CC9" w:rsidRDefault="00411AE2" w:rsidP="005E2807">
      <w:pPr>
        <w:tabs>
          <w:tab w:val="right" w:pos="9632"/>
        </w:tabs>
        <w:rPr>
          <w:rFonts w:ascii="Century Gothic" w:hAnsi="Century Gothic"/>
          <w:iCs/>
          <w:sz w:val="18"/>
          <w:szCs w:val="18"/>
        </w:rPr>
      </w:pPr>
    </w:p>
    <w:p w14:paraId="5DB8524D" w14:textId="6E7DB1E0" w:rsidR="00411AE2" w:rsidRDefault="00411AE2" w:rsidP="00411AE2">
      <w:pPr>
        <w:rPr>
          <w:rFonts w:ascii="Century Gothic" w:hAnsi="Century Gothic"/>
          <w:b/>
          <w:sz w:val="18"/>
          <w:szCs w:val="22"/>
        </w:rPr>
      </w:pPr>
      <w:r>
        <w:rPr>
          <w:rFonts w:ascii="Century Gothic" w:hAnsi="Century Gothic"/>
          <w:b/>
          <w:sz w:val="18"/>
          <w:szCs w:val="22"/>
        </w:rPr>
        <w:t>Nummer des vorhandenen Swiss</w:t>
      </w:r>
      <w:r w:rsidR="00450B97">
        <w:rPr>
          <w:rFonts w:ascii="Century Gothic" w:hAnsi="Century Gothic"/>
          <w:b/>
          <w:sz w:val="18"/>
          <w:szCs w:val="22"/>
        </w:rPr>
        <w:t>P</w:t>
      </w:r>
      <w:r>
        <w:rPr>
          <w:rFonts w:ascii="Century Gothic" w:hAnsi="Century Gothic"/>
          <w:b/>
          <w:sz w:val="18"/>
          <w:szCs w:val="22"/>
        </w:rPr>
        <w:t xml:space="preserve">ass </w:t>
      </w:r>
      <w:r w:rsidRPr="008D70BC">
        <w:rPr>
          <w:rFonts w:ascii="Century Gothic" w:hAnsi="Century Gothic"/>
          <w:b/>
          <w:color w:val="D9D9D9" w:themeColor="background1" w:themeShade="D9"/>
          <w:sz w:val="18"/>
          <w:szCs w:val="22"/>
        </w:rPr>
        <w:t xml:space="preserve">000-000-000-0 </w:t>
      </w:r>
      <w:r>
        <w:rPr>
          <w:rFonts w:ascii="Century Gothic" w:hAnsi="Century Gothic"/>
          <w:b/>
          <w:sz w:val="18"/>
          <w:szCs w:val="22"/>
        </w:rPr>
        <w:t xml:space="preserve">    </w:t>
      </w:r>
      <w:r>
        <w:rPr>
          <w:rFonts w:ascii="Century Gothic" w:hAnsi="Century Gothic"/>
          <w:b/>
          <w:sz w:val="18"/>
          <w:szCs w:val="22"/>
        </w:rPr>
        <w:tab/>
        <w:t xml:space="preserve">           </w:t>
      </w:r>
      <w:r w:rsidR="005C1E1A">
        <w:rPr>
          <w:rFonts w:ascii="Century Gothic" w:hAnsi="Century Gothic"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C1E1A">
        <w:rPr>
          <w:rFonts w:ascii="Century Gothic" w:hAnsi="Century Gothic"/>
          <w:sz w:val="18"/>
          <w:szCs w:val="18"/>
        </w:rPr>
        <w:instrText xml:space="preserve"> FORMTEXT </w:instrText>
      </w:r>
      <w:r w:rsidR="005C1E1A">
        <w:rPr>
          <w:rFonts w:ascii="Century Gothic" w:hAnsi="Century Gothic"/>
          <w:sz w:val="18"/>
          <w:szCs w:val="18"/>
        </w:rPr>
      </w:r>
      <w:r w:rsidR="005C1E1A">
        <w:rPr>
          <w:rFonts w:ascii="Century Gothic" w:hAnsi="Century Gothic"/>
          <w:sz w:val="18"/>
          <w:szCs w:val="18"/>
        </w:rPr>
        <w:fldChar w:fldCharType="separate"/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5C1E1A">
        <w:rPr>
          <w:rFonts w:ascii="Century Gothic" w:hAnsi="Century Gothic"/>
          <w:sz w:val="18"/>
          <w:szCs w:val="18"/>
        </w:rPr>
        <w:fldChar w:fldCharType="end"/>
      </w:r>
      <w:r>
        <w:rPr>
          <w:rFonts w:ascii="Century Gothic" w:hAnsi="Century Gothic"/>
          <w:b/>
          <w:sz w:val="18"/>
          <w:szCs w:val="22"/>
        </w:rPr>
        <w:t>-</w:t>
      </w:r>
      <w:r w:rsidR="005C1E1A">
        <w:rPr>
          <w:rFonts w:ascii="Century Gothic" w:hAnsi="Century Gothic"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C1E1A">
        <w:rPr>
          <w:rFonts w:ascii="Century Gothic" w:hAnsi="Century Gothic"/>
          <w:sz w:val="18"/>
          <w:szCs w:val="18"/>
        </w:rPr>
        <w:instrText xml:space="preserve"> FORMTEXT </w:instrText>
      </w:r>
      <w:r w:rsidR="005C1E1A">
        <w:rPr>
          <w:rFonts w:ascii="Century Gothic" w:hAnsi="Century Gothic"/>
          <w:sz w:val="18"/>
          <w:szCs w:val="18"/>
        </w:rPr>
      </w:r>
      <w:r w:rsidR="005C1E1A">
        <w:rPr>
          <w:rFonts w:ascii="Century Gothic" w:hAnsi="Century Gothic"/>
          <w:sz w:val="18"/>
          <w:szCs w:val="18"/>
        </w:rPr>
        <w:fldChar w:fldCharType="separate"/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5C1E1A">
        <w:rPr>
          <w:rFonts w:ascii="Century Gothic" w:hAnsi="Century Gothic"/>
          <w:sz w:val="18"/>
          <w:szCs w:val="18"/>
        </w:rPr>
        <w:fldChar w:fldCharType="end"/>
      </w:r>
      <w:r>
        <w:rPr>
          <w:rFonts w:ascii="Century Gothic" w:hAnsi="Century Gothic"/>
          <w:b/>
          <w:sz w:val="18"/>
          <w:szCs w:val="22"/>
        </w:rPr>
        <w:t>-</w:t>
      </w:r>
      <w:r w:rsidR="005C1E1A">
        <w:rPr>
          <w:rFonts w:ascii="Century Gothic" w:hAnsi="Century Gothic"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C1E1A">
        <w:rPr>
          <w:rFonts w:ascii="Century Gothic" w:hAnsi="Century Gothic"/>
          <w:sz w:val="18"/>
          <w:szCs w:val="18"/>
        </w:rPr>
        <w:instrText xml:space="preserve"> FORMTEXT </w:instrText>
      </w:r>
      <w:r w:rsidR="005C1E1A">
        <w:rPr>
          <w:rFonts w:ascii="Century Gothic" w:hAnsi="Century Gothic"/>
          <w:sz w:val="18"/>
          <w:szCs w:val="18"/>
        </w:rPr>
      </w:r>
      <w:r w:rsidR="005C1E1A">
        <w:rPr>
          <w:rFonts w:ascii="Century Gothic" w:hAnsi="Century Gothic"/>
          <w:sz w:val="18"/>
          <w:szCs w:val="18"/>
        </w:rPr>
        <w:fldChar w:fldCharType="separate"/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5C1E1A">
        <w:rPr>
          <w:rFonts w:ascii="Century Gothic" w:hAnsi="Century Gothic"/>
          <w:sz w:val="18"/>
          <w:szCs w:val="18"/>
        </w:rPr>
        <w:fldChar w:fldCharType="end"/>
      </w:r>
      <w:r>
        <w:rPr>
          <w:rFonts w:ascii="Century Gothic" w:hAnsi="Century Gothic"/>
          <w:b/>
          <w:sz w:val="18"/>
          <w:szCs w:val="22"/>
        </w:rPr>
        <w:t>-</w:t>
      </w:r>
      <w:r w:rsidR="005C1E1A">
        <w:rPr>
          <w:rFonts w:ascii="Century Gothic" w:hAnsi="Century Gothic"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C1E1A">
        <w:rPr>
          <w:rFonts w:ascii="Century Gothic" w:hAnsi="Century Gothic"/>
          <w:sz w:val="18"/>
          <w:szCs w:val="18"/>
        </w:rPr>
        <w:instrText xml:space="preserve"> FORMTEXT </w:instrText>
      </w:r>
      <w:r w:rsidR="005C1E1A">
        <w:rPr>
          <w:rFonts w:ascii="Century Gothic" w:hAnsi="Century Gothic"/>
          <w:sz w:val="18"/>
          <w:szCs w:val="18"/>
        </w:rPr>
      </w:r>
      <w:r w:rsidR="005C1E1A">
        <w:rPr>
          <w:rFonts w:ascii="Century Gothic" w:hAnsi="Century Gothic"/>
          <w:sz w:val="18"/>
          <w:szCs w:val="18"/>
        </w:rPr>
        <w:fldChar w:fldCharType="separate"/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5C1E1A">
        <w:rPr>
          <w:rFonts w:ascii="Century Gothic" w:hAnsi="Century Gothic"/>
          <w:sz w:val="18"/>
          <w:szCs w:val="18"/>
        </w:rPr>
        <w:fldChar w:fldCharType="end"/>
      </w:r>
    </w:p>
    <w:p w14:paraId="6D71AE66" w14:textId="77777777" w:rsidR="00411AE2" w:rsidRDefault="00411AE2" w:rsidP="00411AE2">
      <w:pPr>
        <w:rPr>
          <w:rFonts w:ascii="Century Gothic" w:hAnsi="Century Gothic"/>
          <w:b/>
          <w:sz w:val="18"/>
          <w:szCs w:val="22"/>
        </w:rPr>
      </w:pPr>
    </w:p>
    <w:p w14:paraId="0DF8FB11" w14:textId="77777777" w:rsidR="00450B97" w:rsidRDefault="00450B97" w:rsidP="00411AE2">
      <w:pPr>
        <w:rPr>
          <w:rFonts w:ascii="Century Gothic" w:hAnsi="Century Gothic"/>
          <w:bCs/>
          <w:sz w:val="18"/>
          <w:szCs w:val="22"/>
        </w:rPr>
      </w:pPr>
    </w:p>
    <w:p w14:paraId="0DDE6ECF" w14:textId="6E8F89B0" w:rsidR="00411AE2" w:rsidRPr="00450B97" w:rsidRDefault="00450B97" w:rsidP="00411AE2">
      <w:pPr>
        <w:rPr>
          <w:rFonts w:ascii="Century Gothic" w:hAnsi="Century Gothic"/>
          <w:bCs/>
          <w:sz w:val="18"/>
          <w:szCs w:val="22"/>
        </w:rPr>
      </w:pPr>
      <w:r w:rsidRPr="00450B97">
        <w:rPr>
          <w:rFonts w:ascii="Century Gothic" w:hAnsi="Century Gothic"/>
          <w:bCs/>
          <w:sz w:val="18"/>
          <w:szCs w:val="22"/>
        </w:rPr>
        <w:t xml:space="preserve">Falls ihr Kind noch keinen SwissPass besitzt, </w:t>
      </w:r>
      <w:r w:rsidR="008D026F">
        <w:rPr>
          <w:rFonts w:ascii="Century Gothic" w:hAnsi="Century Gothic"/>
          <w:bCs/>
          <w:sz w:val="18"/>
          <w:szCs w:val="22"/>
        </w:rPr>
        <w:t>beachten Sie bitte das weitere Vorgehen auf dem Formular «Jahresabonnement TPF»</w:t>
      </w:r>
      <w:r w:rsidRPr="00450B97">
        <w:rPr>
          <w:rFonts w:ascii="Century Gothic" w:hAnsi="Century Gothic"/>
          <w:bCs/>
          <w:sz w:val="18"/>
          <w:szCs w:val="22"/>
        </w:rPr>
        <w:t xml:space="preserve"> </w:t>
      </w:r>
      <w:r w:rsidR="008D026F">
        <w:rPr>
          <w:rFonts w:ascii="Century Gothic" w:hAnsi="Century Gothic"/>
          <w:bCs/>
          <w:sz w:val="18"/>
          <w:szCs w:val="22"/>
        </w:rPr>
        <w:t xml:space="preserve"> </w:t>
      </w:r>
      <w:r w:rsidR="00411AE2" w:rsidRPr="00450B97">
        <w:rPr>
          <w:rFonts w:ascii="Century Gothic" w:hAnsi="Century Gothic"/>
          <w:bCs/>
          <w:sz w:val="18"/>
          <w:szCs w:val="22"/>
        </w:rPr>
        <w:br w:type="page"/>
      </w:r>
    </w:p>
    <w:p w14:paraId="1F5DB00F" w14:textId="172C7E4E" w:rsidR="00906D79" w:rsidRPr="00F208FB" w:rsidRDefault="00C41074" w:rsidP="00C074F8">
      <w:pPr>
        <w:rPr>
          <w:rFonts w:ascii="Century Gothic" w:hAnsi="Century Gothic"/>
          <w:b/>
          <w:i/>
          <w:iCs/>
          <w:color w:val="0070C0"/>
          <w:sz w:val="21"/>
          <w:szCs w:val="21"/>
        </w:rPr>
      </w:pPr>
      <w:r w:rsidRPr="00F208FB">
        <w:rPr>
          <w:rFonts w:ascii="Century Gothic" w:hAnsi="Century Gothic"/>
          <w:b/>
          <w:i/>
          <w:iCs/>
          <w:color w:val="0070C0"/>
          <w:sz w:val="21"/>
          <w:szCs w:val="21"/>
        </w:rPr>
        <w:lastRenderedPageBreak/>
        <w:t>G</w:t>
      </w:r>
      <w:r w:rsidR="00560CE1" w:rsidRPr="00F208FB">
        <w:rPr>
          <w:rFonts w:ascii="Century Gothic" w:hAnsi="Century Gothic"/>
          <w:b/>
          <w:i/>
          <w:iCs/>
          <w:color w:val="0070C0"/>
          <w:sz w:val="21"/>
          <w:szCs w:val="21"/>
        </w:rPr>
        <w:t>esundheit</w:t>
      </w:r>
    </w:p>
    <w:p w14:paraId="6837EE3D" w14:textId="4E36E579" w:rsidR="00B175F9" w:rsidRPr="00DC3CC9" w:rsidRDefault="002E583B" w:rsidP="002E583B">
      <w:pPr>
        <w:tabs>
          <w:tab w:val="right" w:pos="9632"/>
        </w:tabs>
        <w:rPr>
          <w:rFonts w:ascii="Century Gothic" w:hAnsi="Century Gothic"/>
          <w:iCs/>
          <w:sz w:val="18"/>
          <w:szCs w:val="22"/>
        </w:rPr>
      </w:pPr>
      <w:r w:rsidRPr="00DC3CC9">
        <w:rPr>
          <w:rFonts w:ascii="Century Gothic" w:hAnsi="Century Gothic"/>
          <w:iCs/>
          <w:sz w:val="18"/>
          <w:szCs w:val="22"/>
        </w:rPr>
        <w:t>Falls ein gesundheitliches Problem oder kleine</w:t>
      </w:r>
      <w:r w:rsidR="00AC2699">
        <w:rPr>
          <w:rFonts w:ascii="Century Gothic" w:hAnsi="Century Gothic"/>
          <w:iCs/>
          <w:sz w:val="18"/>
          <w:szCs w:val="22"/>
        </w:rPr>
        <w:t>re</w:t>
      </w:r>
      <w:r w:rsidRPr="00DC3CC9">
        <w:rPr>
          <w:rFonts w:ascii="Century Gothic" w:hAnsi="Century Gothic"/>
          <w:iCs/>
          <w:sz w:val="18"/>
          <w:szCs w:val="22"/>
        </w:rPr>
        <w:t xml:space="preserve"> Verletzung</w:t>
      </w:r>
      <w:r w:rsidR="004D3DF5">
        <w:rPr>
          <w:rFonts w:ascii="Century Gothic" w:hAnsi="Century Gothic"/>
          <w:iCs/>
          <w:sz w:val="18"/>
          <w:szCs w:val="22"/>
        </w:rPr>
        <w:t>en</w:t>
      </w:r>
      <w:r w:rsidRPr="00DC3CC9">
        <w:rPr>
          <w:rFonts w:ascii="Century Gothic" w:hAnsi="Century Gothic"/>
          <w:iCs/>
          <w:sz w:val="18"/>
          <w:szCs w:val="22"/>
        </w:rPr>
        <w:t xml:space="preserve"> während der Schulzeit auftritt, kann </w:t>
      </w:r>
      <w:r w:rsidR="008244BB">
        <w:rPr>
          <w:rFonts w:ascii="Century Gothic" w:hAnsi="Century Gothic"/>
          <w:iCs/>
          <w:sz w:val="18"/>
          <w:szCs w:val="22"/>
        </w:rPr>
        <w:t>die Schule Erste Hilfe leisten</w:t>
      </w:r>
    </w:p>
    <w:p w14:paraId="44BB7C3E" w14:textId="77777777" w:rsidR="00B175F9" w:rsidRPr="008531B6" w:rsidRDefault="00B175F9" w:rsidP="00B175F9">
      <w:pPr>
        <w:rPr>
          <w:rFonts w:ascii="Arial" w:eastAsia="SimSun" w:hAnsi="Arial" w:cs="Arial"/>
          <w:sz w:val="10"/>
          <w:szCs w:val="10"/>
        </w:rPr>
      </w:pPr>
    </w:p>
    <w:tbl>
      <w:tblPr>
        <w:tblW w:w="9781" w:type="dxa"/>
        <w:tblLayout w:type="fixed"/>
        <w:tblLook w:val="00A0" w:firstRow="1" w:lastRow="0" w:firstColumn="1" w:lastColumn="0" w:noHBand="0" w:noVBand="0"/>
      </w:tblPr>
      <w:tblGrid>
        <w:gridCol w:w="2155"/>
        <w:gridCol w:w="1384"/>
        <w:gridCol w:w="1552"/>
        <w:gridCol w:w="4690"/>
      </w:tblGrid>
      <w:tr w:rsidR="00B9125B" w:rsidRPr="003B6530" w14:paraId="02268D4B" w14:textId="77777777" w:rsidTr="005F4A57">
        <w:trPr>
          <w:trHeight w:val="454"/>
        </w:trPr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9A2772" w14:textId="77777777" w:rsidR="00B9125B" w:rsidRPr="00DC3CC9" w:rsidRDefault="002E583B" w:rsidP="002F242B">
            <w:pPr>
              <w:tabs>
                <w:tab w:val="right" w:pos="9632"/>
              </w:tabs>
              <w:rPr>
                <w:rFonts w:ascii="Century Gothic" w:hAnsi="Century Gothic"/>
                <w:bCs/>
                <w:sz w:val="18"/>
                <w:szCs w:val="18"/>
              </w:rPr>
            </w:pPr>
            <w:r w:rsidRPr="00DC3CC9">
              <w:rPr>
                <w:rFonts w:ascii="Century Gothic" w:hAnsi="Century Gothic" w:cs="Tahoma"/>
                <w:bCs/>
                <w:sz w:val="18"/>
                <w:szCs w:val="18"/>
              </w:rPr>
              <w:t>Notfallapotheke</w:t>
            </w:r>
          </w:p>
        </w:tc>
        <w:tc>
          <w:tcPr>
            <w:tcW w:w="7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1FE820D9" w14:textId="77777777" w:rsidR="00B9125B" w:rsidRPr="00DC3CC9" w:rsidRDefault="00B9125B" w:rsidP="002F242B">
            <w:pPr>
              <w:tabs>
                <w:tab w:val="right" w:pos="9632"/>
              </w:tabs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C3CC9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Erlauben Sie die Abgabe von </w:t>
            </w:r>
            <w:r w:rsidR="00C71180" w:rsidRPr="00DC3CC9">
              <w:rPr>
                <w:rFonts w:ascii="Century Gothic" w:hAnsi="Century Gothic"/>
                <w:b/>
                <w:bCs/>
                <w:sz w:val="18"/>
                <w:szCs w:val="18"/>
              </w:rPr>
              <w:t>Medikamenten</w:t>
            </w:r>
            <w:r w:rsidRPr="00DC3CC9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an Ihr Kind?</w:t>
            </w:r>
          </w:p>
          <w:p w14:paraId="2740F5E8" w14:textId="616AE048" w:rsidR="00B9125B" w:rsidRPr="00DC3CC9" w:rsidRDefault="002B298F" w:rsidP="002F242B">
            <w:pPr>
              <w:tabs>
                <w:tab w:val="right" w:pos="9632"/>
              </w:tabs>
              <w:rPr>
                <w:rFonts w:ascii="Century Gothic" w:hAnsi="Century Gothic"/>
                <w:b/>
                <w:bCs/>
                <w:i/>
                <w:sz w:val="18"/>
                <w:szCs w:val="18"/>
              </w:rPr>
            </w:pPr>
            <w:r w:rsidRPr="00DC3CC9">
              <w:rPr>
                <w:rFonts w:ascii="Century Gothic" w:hAnsi="Century Gothic" w:cs="Helvetica"/>
                <w:i/>
                <w:color w:val="000000"/>
                <w:sz w:val="18"/>
                <w:szCs w:val="18"/>
                <w:lang w:eastAsia="fr-FR"/>
              </w:rPr>
              <w:t xml:space="preserve">Dürfen wir Ihrem Kind bei leichten Beschwerden </w:t>
            </w:r>
            <w:r w:rsidR="008263D3" w:rsidRPr="00DC3CC9">
              <w:rPr>
                <w:rFonts w:ascii="Century Gothic" w:hAnsi="Century Gothic" w:cs="Helvetica"/>
                <w:i/>
                <w:color w:val="000000"/>
                <w:sz w:val="18"/>
                <w:szCs w:val="18"/>
                <w:lang w:eastAsia="fr-FR"/>
              </w:rPr>
              <w:t>Arzneien aus der Notfallapotheke verabreichen?</w:t>
            </w:r>
            <w:r w:rsidRPr="00DC3CC9">
              <w:rPr>
                <w:rFonts w:ascii="Century Gothic" w:hAnsi="Century Gothic" w:cs="Helvetica"/>
                <w:i/>
                <w:color w:val="000000"/>
                <w:sz w:val="18"/>
                <w:szCs w:val="18"/>
                <w:lang w:eastAsia="fr-FR"/>
              </w:rPr>
              <w:t xml:space="preserve"> </w:t>
            </w:r>
            <w:r w:rsidR="00B9125B" w:rsidRPr="00DC3CC9">
              <w:rPr>
                <w:rFonts w:ascii="Century Gothic" w:hAnsi="Century Gothic" w:cs="Helvetica"/>
                <w:i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</w:tr>
      <w:tr w:rsidR="00B9125B" w:rsidRPr="003B6530" w14:paraId="2D68D168" w14:textId="77777777" w:rsidTr="005F4A57">
        <w:trPr>
          <w:trHeight w:val="454"/>
        </w:trPr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0718B7" w14:textId="77777777" w:rsidR="00B9125B" w:rsidRDefault="00B9125B" w:rsidP="002F242B">
            <w:pPr>
              <w:tabs>
                <w:tab w:val="right" w:pos="9632"/>
              </w:tabs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vAlign w:val="center"/>
          </w:tcPr>
          <w:p w14:paraId="574BED3D" w14:textId="3A42E0C5" w:rsidR="00B9125B" w:rsidRPr="00DC3CC9" w:rsidRDefault="005C1E1A" w:rsidP="002F242B">
            <w:pPr>
              <w:tabs>
                <w:tab w:val="right" w:pos="9632"/>
              </w:tabs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B9125B" w:rsidRPr="00DC3CC9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B9125B" w:rsidRPr="00DC3CC9">
              <w:rPr>
                <w:rFonts w:ascii="Century Gothic" w:hAnsi="Century Gothic"/>
                <w:sz w:val="18"/>
                <w:szCs w:val="18"/>
                <w:shd w:val="clear" w:color="auto" w:fill="FFFFFF" w:themeFill="background1"/>
              </w:rPr>
              <w:t xml:space="preserve">  Ja</w:t>
            </w:r>
          </w:p>
        </w:tc>
        <w:tc>
          <w:tcPr>
            <w:tcW w:w="15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vAlign w:val="center"/>
          </w:tcPr>
          <w:p w14:paraId="16D915F4" w14:textId="04AB1D9D" w:rsidR="00B9125B" w:rsidRPr="00DC3CC9" w:rsidRDefault="005C1E1A" w:rsidP="002F242B">
            <w:pPr>
              <w:tabs>
                <w:tab w:val="right" w:pos="9632"/>
              </w:tabs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B9125B" w:rsidRPr="00DC3CC9">
              <w:rPr>
                <w:rFonts w:ascii="Century Gothic" w:hAnsi="Century Gothic"/>
                <w:sz w:val="18"/>
                <w:szCs w:val="18"/>
                <w:shd w:val="clear" w:color="auto" w:fill="FFFFFF" w:themeFill="background1"/>
              </w:rPr>
              <w:t xml:space="preserve">  Nein </w:t>
            </w:r>
          </w:p>
        </w:tc>
        <w:tc>
          <w:tcPr>
            <w:tcW w:w="46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vAlign w:val="center"/>
          </w:tcPr>
          <w:p w14:paraId="212BEE7C" w14:textId="13BB1327" w:rsidR="00B9125B" w:rsidRPr="00A7330A" w:rsidRDefault="00B9125B" w:rsidP="002F242B">
            <w:pPr>
              <w:tabs>
                <w:tab w:val="right" w:pos="9632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DC3CC9">
              <w:rPr>
                <w:rFonts w:ascii="Century Gothic" w:hAnsi="Century Gothic" w:cs="Helvetica"/>
                <w:i/>
                <w:color w:val="000000"/>
                <w:sz w:val="15"/>
                <w:lang w:eastAsia="fr-FR"/>
              </w:rPr>
              <w:t xml:space="preserve">Die Notfallapotheke beinhaltet: </w:t>
            </w:r>
            <w:r w:rsidR="001C7E00" w:rsidRPr="008244BB">
              <w:rPr>
                <w:rFonts w:ascii="Century Gothic" w:hAnsi="Century Gothic" w:cs="Helvetica"/>
                <w:i/>
                <w:color w:val="000000"/>
                <w:sz w:val="15"/>
                <w:lang w:eastAsia="fr-FR"/>
              </w:rPr>
              <w:t>Dafalgan</w:t>
            </w:r>
            <w:r w:rsidR="001C7E00" w:rsidRPr="00DC3CC9">
              <w:rPr>
                <w:rFonts w:ascii="Century Gothic" w:hAnsi="Century Gothic" w:cs="Helvetica"/>
                <w:b/>
                <w:bCs/>
                <w:i/>
                <w:color w:val="000000"/>
                <w:sz w:val="15"/>
                <w:lang w:eastAsia="fr-FR"/>
              </w:rPr>
              <w:t>,</w:t>
            </w:r>
            <w:r w:rsidR="001C7E00" w:rsidRPr="00DC3CC9">
              <w:rPr>
                <w:rFonts w:ascii="Century Gothic" w:hAnsi="Century Gothic" w:cs="Helvetica"/>
                <w:i/>
                <w:color w:val="000000"/>
                <w:sz w:val="15"/>
                <w:lang w:eastAsia="fr-FR"/>
              </w:rPr>
              <w:t xml:space="preserve"> </w:t>
            </w:r>
            <w:r w:rsidRPr="00DC3CC9">
              <w:rPr>
                <w:rFonts w:ascii="Century Gothic" w:hAnsi="Century Gothic" w:cs="Helvetica"/>
                <w:i/>
                <w:color w:val="000000"/>
                <w:sz w:val="15"/>
                <w:lang w:eastAsia="fr-FR"/>
              </w:rPr>
              <w:t>Wundheilsalbe, Desinfektionsmittel</w:t>
            </w:r>
            <w:r w:rsidR="00AC2699">
              <w:rPr>
                <w:rFonts w:ascii="Century Gothic" w:hAnsi="Century Gothic" w:cs="Helvetica"/>
                <w:i/>
                <w:color w:val="000000"/>
                <w:sz w:val="15"/>
                <w:lang w:eastAsia="fr-FR"/>
              </w:rPr>
              <w:t>.</w:t>
            </w:r>
          </w:p>
        </w:tc>
      </w:tr>
    </w:tbl>
    <w:tbl>
      <w:tblPr>
        <w:tblpPr w:leftFromText="141" w:rightFromText="141" w:vertAnchor="text" w:horzAnchor="page" w:tblpX="7928" w:tblpY="110"/>
        <w:tblW w:w="1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996"/>
      </w:tblGrid>
      <w:tr w:rsidR="005F4A57" w:rsidRPr="00DC3CC9" w14:paraId="713691F9" w14:textId="77777777" w:rsidTr="005C1E1A">
        <w:trPr>
          <w:trHeight w:val="274"/>
        </w:trPr>
        <w:tc>
          <w:tcPr>
            <w:tcW w:w="846" w:type="dxa"/>
            <w:vAlign w:val="center"/>
          </w:tcPr>
          <w:p w14:paraId="583A7BC3" w14:textId="6352B30D" w:rsidR="005F4A57" w:rsidRPr="00DC3CC9" w:rsidRDefault="005C1E1A" w:rsidP="005F4A57">
            <w:pPr>
              <w:tabs>
                <w:tab w:val="right" w:pos="9632"/>
              </w:tabs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5F4A57" w:rsidRPr="00DC3CC9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5F4A57" w:rsidRPr="00DC3CC9">
              <w:rPr>
                <w:rFonts w:ascii="Century Gothic" w:hAnsi="Century Gothic"/>
                <w:sz w:val="18"/>
                <w:szCs w:val="18"/>
                <w:shd w:val="clear" w:color="auto" w:fill="FFFFFF" w:themeFill="background1"/>
              </w:rPr>
              <w:t xml:space="preserve">  Ja</w:t>
            </w:r>
          </w:p>
        </w:tc>
        <w:tc>
          <w:tcPr>
            <w:tcW w:w="996" w:type="dxa"/>
            <w:vAlign w:val="center"/>
          </w:tcPr>
          <w:p w14:paraId="56AACAE5" w14:textId="1DEC5859" w:rsidR="005F4A57" w:rsidRPr="00DC3CC9" w:rsidRDefault="005C1E1A" w:rsidP="005F4A57">
            <w:pPr>
              <w:tabs>
                <w:tab w:val="right" w:pos="9632"/>
              </w:tabs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5F4A57" w:rsidRPr="00DC3CC9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5F4A57" w:rsidRPr="00DC3CC9">
              <w:rPr>
                <w:rFonts w:ascii="Century Gothic" w:hAnsi="Century Gothic"/>
                <w:sz w:val="18"/>
                <w:szCs w:val="18"/>
                <w:shd w:val="clear" w:color="auto" w:fill="FFFFFF" w:themeFill="background1"/>
              </w:rPr>
              <w:t xml:space="preserve">  Nein </w:t>
            </w:r>
          </w:p>
        </w:tc>
      </w:tr>
    </w:tbl>
    <w:p w14:paraId="29364BC3" w14:textId="3C338DDB" w:rsidR="00B175F9" w:rsidRPr="00C73197" w:rsidRDefault="00B175F9" w:rsidP="0066315E">
      <w:pPr>
        <w:rPr>
          <w:rFonts w:ascii="Century Gothic" w:hAnsi="Century Gothic"/>
          <w:b/>
          <w:sz w:val="20"/>
        </w:rPr>
      </w:pPr>
    </w:p>
    <w:p w14:paraId="2DBC9382" w14:textId="54E0518B" w:rsidR="005F4A57" w:rsidRDefault="002E583B" w:rsidP="00AC2699">
      <w:pPr>
        <w:ind w:right="-149"/>
        <w:rPr>
          <w:rFonts w:ascii="Century Gothic" w:hAnsi="Century Gothic"/>
          <w:sz w:val="18"/>
          <w:szCs w:val="22"/>
        </w:rPr>
      </w:pPr>
      <w:r w:rsidRPr="00DC3CC9">
        <w:rPr>
          <w:rFonts w:ascii="Century Gothic" w:hAnsi="Century Gothic"/>
          <w:sz w:val="18"/>
          <w:szCs w:val="22"/>
        </w:rPr>
        <w:t xml:space="preserve">Leidet Ihr Kind an einer Allergie </w:t>
      </w:r>
      <w:r w:rsidR="00C26ACF" w:rsidRPr="00DC3CC9">
        <w:rPr>
          <w:rFonts w:ascii="Century Gothic" w:hAnsi="Century Gothic"/>
          <w:sz w:val="18"/>
          <w:szCs w:val="22"/>
        </w:rPr>
        <w:t>oder einer anderen chronischen Krankheit</w:t>
      </w:r>
      <w:r w:rsidR="005F4A57">
        <w:rPr>
          <w:rFonts w:ascii="Century Gothic" w:hAnsi="Century Gothic"/>
          <w:sz w:val="18"/>
          <w:szCs w:val="22"/>
        </w:rPr>
        <w:t>.</w:t>
      </w:r>
    </w:p>
    <w:p w14:paraId="25D889D3" w14:textId="7C2AD0F6" w:rsidR="005F4A57" w:rsidRDefault="005F4A57" w:rsidP="005F4A57">
      <w:pPr>
        <w:ind w:right="-149"/>
        <w:rPr>
          <w:rFonts w:ascii="Century Gothic" w:hAnsi="Century Gothic"/>
          <w:sz w:val="18"/>
          <w:szCs w:val="22"/>
        </w:rPr>
      </w:pPr>
      <w:r>
        <w:rPr>
          <w:rFonts w:ascii="Century Gothic" w:hAnsi="Century Gothic"/>
          <w:sz w:val="18"/>
          <w:szCs w:val="22"/>
        </w:rPr>
        <w:br/>
      </w:r>
      <w:r w:rsidR="005C1E1A">
        <w:rPr>
          <w:rFonts w:ascii="Century Gothic" w:hAnsi="Century Gothic"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C1E1A">
        <w:rPr>
          <w:rFonts w:ascii="Century Gothic" w:hAnsi="Century Gothic"/>
          <w:sz w:val="18"/>
          <w:szCs w:val="18"/>
        </w:rPr>
        <w:instrText xml:space="preserve"> FORMTEXT </w:instrText>
      </w:r>
      <w:r w:rsidR="005C1E1A">
        <w:rPr>
          <w:rFonts w:ascii="Century Gothic" w:hAnsi="Century Gothic"/>
          <w:sz w:val="18"/>
          <w:szCs w:val="18"/>
        </w:rPr>
      </w:r>
      <w:r w:rsidR="005C1E1A">
        <w:rPr>
          <w:rFonts w:ascii="Century Gothic" w:hAnsi="Century Gothic"/>
          <w:sz w:val="18"/>
          <w:szCs w:val="18"/>
        </w:rPr>
        <w:fldChar w:fldCharType="separate"/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5C1E1A">
        <w:rPr>
          <w:rFonts w:ascii="Century Gothic" w:hAnsi="Century Gothic"/>
          <w:sz w:val="18"/>
          <w:szCs w:val="18"/>
        </w:rPr>
        <w:fldChar w:fldCharType="end"/>
      </w:r>
      <w:r>
        <w:rPr>
          <w:rFonts w:ascii="Century Gothic" w:hAnsi="Century Gothic"/>
          <w:sz w:val="18"/>
          <w:szCs w:val="22"/>
        </w:rPr>
        <w:t>...........................................................................................................................................................................................</w:t>
      </w:r>
    </w:p>
    <w:tbl>
      <w:tblPr>
        <w:tblpPr w:leftFromText="141" w:rightFromText="141" w:vertAnchor="text" w:horzAnchor="page" w:tblpX="9753" w:tblpY="112"/>
        <w:tblW w:w="1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996"/>
      </w:tblGrid>
      <w:tr w:rsidR="005F4A57" w:rsidRPr="00DC3CC9" w14:paraId="14D8FE56" w14:textId="77777777" w:rsidTr="005C1E1A">
        <w:trPr>
          <w:trHeight w:val="274"/>
        </w:trPr>
        <w:tc>
          <w:tcPr>
            <w:tcW w:w="846" w:type="dxa"/>
            <w:vAlign w:val="center"/>
          </w:tcPr>
          <w:p w14:paraId="12E84436" w14:textId="15FB6563" w:rsidR="005F4A57" w:rsidRPr="00DC3CC9" w:rsidRDefault="005C1E1A" w:rsidP="005F4A57">
            <w:pPr>
              <w:tabs>
                <w:tab w:val="right" w:pos="9632"/>
              </w:tabs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5F4A57" w:rsidRPr="00DC3CC9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5F4A57" w:rsidRPr="00DC3CC9">
              <w:rPr>
                <w:rFonts w:ascii="Century Gothic" w:hAnsi="Century Gothic"/>
                <w:sz w:val="18"/>
                <w:szCs w:val="18"/>
                <w:shd w:val="clear" w:color="auto" w:fill="FFFFFF" w:themeFill="background1"/>
              </w:rPr>
              <w:t xml:space="preserve">  Ja</w:t>
            </w:r>
          </w:p>
        </w:tc>
        <w:tc>
          <w:tcPr>
            <w:tcW w:w="996" w:type="dxa"/>
            <w:vAlign w:val="center"/>
          </w:tcPr>
          <w:p w14:paraId="738D7546" w14:textId="7FA90FBA" w:rsidR="005F4A57" w:rsidRPr="00DC3CC9" w:rsidRDefault="005C1E1A" w:rsidP="005F4A57">
            <w:pPr>
              <w:tabs>
                <w:tab w:val="right" w:pos="9632"/>
              </w:tabs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5F4A57" w:rsidRPr="00DC3CC9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5F4A57" w:rsidRPr="00DC3CC9">
              <w:rPr>
                <w:rFonts w:ascii="Century Gothic" w:hAnsi="Century Gothic"/>
                <w:sz w:val="18"/>
                <w:szCs w:val="18"/>
                <w:shd w:val="clear" w:color="auto" w:fill="FFFFFF" w:themeFill="background1"/>
              </w:rPr>
              <w:t xml:space="preserve">  Nein </w:t>
            </w:r>
          </w:p>
        </w:tc>
      </w:tr>
    </w:tbl>
    <w:p w14:paraId="69FE980A" w14:textId="63A1DF1D" w:rsidR="005F4A57" w:rsidRPr="00DC3CC9" w:rsidRDefault="005F4A57" w:rsidP="005F4A57">
      <w:pPr>
        <w:ind w:right="-149"/>
        <w:rPr>
          <w:rFonts w:ascii="Century Gothic" w:hAnsi="Century Gothic"/>
          <w:sz w:val="18"/>
          <w:szCs w:val="22"/>
        </w:rPr>
      </w:pPr>
      <w:r>
        <w:rPr>
          <w:rFonts w:ascii="Century Gothic" w:hAnsi="Century Gothic"/>
          <w:sz w:val="18"/>
          <w:szCs w:val="22"/>
        </w:rPr>
        <w:br/>
        <w:t xml:space="preserve">Nimmt Ihr Kind </w:t>
      </w:r>
      <w:r w:rsidR="002E583B" w:rsidRPr="00DC3CC9">
        <w:rPr>
          <w:rFonts w:ascii="Century Gothic" w:hAnsi="Century Gothic"/>
          <w:sz w:val="18"/>
          <w:szCs w:val="22"/>
        </w:rPr>
        <w:t>regelmässig Medikamente ein oder gilt es besondere Vorkehrungen zu beachten:</w:t>
      </w:r>
      <w:r w:rsidR="00AC2699">
        <w:rPr>
          <w:rFonts w:ascii="Century Gothic" w:hAnsi="Century Gothic"/>
          <w:sz w:val="18"/>
          <w:szCs w:val="22"/>
        </w:rPr>
        <w:t xml:space="preserve"> </w:t>
      </w:r>
      <w:r>
        <w:rPr>
          <w:rFonts w:ascii="Century Gothic" w:hAnsi="Century Gothic"/>
          <w:sz w:val="18"/>
          <w:szCs w:val="22"/>
        </w:rPr>
        <w:t xml:space="preserve"> </w:t>
      </w:r>
    </w:p>
    <w:p w14:paraId="39B47EAB" w14:textId="18E370B8" w:rsidR="0066315E" w:rsidRPr="00DC3CC9" w:rsidRDefault="0066315E" w:rsidP="003700CC">
      <w:pPr>
        <w:tabs>
          <w:tab w:val="right" w:leader="underscore" w:pos="4536"/>
          <w:tab w:val="left" w:pos="5103"/>
          <w:tab w:val="right" w:leader="underscore" w:pos="9639"/>
        </w:tabs>
        <w:rPr>
          <w:rFonts w:ascii="Century Gothic" w:hAnsi="Century Gothic"/>
          <w:sz w:val="11"/>
          <w:szCs w:val="11"/>
        </w:rPr>
      </w:pPr>
    </w:p>
    <w:p w14:paraId="573B8F3C" w14:textId="2DBF5A41" w:rsidR="00DC3CC9" w:rsidRPr="00DC3CC9" w:rsidRDefault="005C1E1A" w:rsidP="00DC3CC9">
      <w:pPr>
        <w:tabs>
          <w:tab w:val="right" w:pos="9632"/>
        </w:tabs>
        <w:rPr>
          <w:rFonts w:ascii="Century Gothic" w:hAnsi="Century Gothic"/>
          <w:i/>
          <w:sz w:val="18"/>
          <w:szCs w:val="22"/>
        </w:rPr>
      </w:pPr>
      <w:r>
        <w:rPr>
          <w:rFonts w:ascii="Century Gothic" w:hAnsi="Century Gothic"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ascii="Century Gothic" w:hAnsi="Century Gothic"/>
          <w:sz w:val="18"/>
          <w:szCs w:val="18"/>
        </w:rPr>
        <w:instrText xml:space="preserve"> FORMTEXT </w:instrText>
      </w:r>
      <w:r>
        <w:rPr>
          <w:rFonts w:ascii="Century Gothic" w:hAnsi="Century Gothic"/>
          <w:sz w:val="18"/>
          <w:szCs w:val="18"/>
        </w:rPr>
      </w:r>
      <w:r>
        <w:rPr>
          <w:rFonts w:ascii="Century Gothic" w:hAnsi="Century Gothic"/>
          <w:sz w:val="18"/>
          <w:szCs w:val="18"/>
        </w:rPr>
        <w:fldChar w:fldCharType="separate"/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>
        <w:rPr>
          <w:rFonts w:ascii="Century Gothic" w:hAnsi="Century Gothic"/>
          <w:sz w:val="18"/>
          <w:szCs w:val="18"/>
        </w:rPr>
        <w:fldChar w:fldCharType="end"/>
      </w:r>
      <w:r w:rsidR="005F4A57">
        <w:rPr>
          <w:rFonts w:ascii="Century Gothic" w:hAnsi="Century Gothic"/>
          <w:i/>
          <w:sz w:val="18"/>
          <w:szCs w:val="22"/>
        </w:rPr>
        <w:t>....................</w:t>
      </w:r>
      <w:r w:rsidR="00DC3CC9" w:rsidRPr="00DC3CC9">
        <w:rPr>
          <w:rFonts w:ascii="Century Gothic" w:hAnsi="Century Gothic"/>
          <w:i/>
          <w:sz w:val="18"/>
          <w:szCs w:val="22"/>
        </w:rPr>
        <w:t>............................................................................................................................................</w:t>
      </w:r>
      <w:r w:rsidR="00DC3CC9">
        <w:rPr>
          <w:rFonts w:ascii="Century Gothic" w:hAnsi="Century Gothic"/>
          <w:i/>
          <w:sz w:val="18"/>
          <w:szCs w:val="22"/>
        </w:rPr>
        <w:t>...................</w:t>
      </w:r>
      <w:r w:rsidR="00DC3CC9" w:rsidRPr="00DC3CC9">
        <w:rPr>
          <w:rFonts w:ascii="Century Gothic" w:hAnsi="Century Gothic"/>
          <w:i/>
          <w:sz w:val="18"/>
          <w:szCs w:val="22"/>
        </w:rPr>
        <w:t>.....</w:t>
      </w:r>
    </w:p>
    <w:p w14:paraId="79F251FF" w14:textId="22F2C924" w:rsidR="00932C79" w:rsidRDefault="00932C79" w:rsidP="00EC3005">
      <w:pPr>
        <w:tabs>
          <w:tab w:val="right" w:leader="underscore" w:pos="9639"/>
        </w:tabs>
        <w:rPr>
          <w:rFonts w:ascii="Century Gothic" w:hAnsi="Century Gothic" w:cs="Tahoma"/>
          <w:bCs/>
          <w:sz w:val="18"/>
          <w:szCs w:val="18"/>
        </w:rPr>
      </w:pPr>
    </w:p>
    <w:p w14:paraId="571B2379" w14:textId="77777777" w:rsidR="00DC3CC9" w:rsidRDefault="00DC3CC9" w:rsidP="00EC3005">
      <w:pPr>
        <w:tabs>
          <w:tab w:val="right" w:leader="underscore" w:pos="9639"/>
        </w:tabs>
        <w:rPr>
          <w:rFonts w:ascii="Century Gothic" w:hAnsi="Century Gothic" w:cs="Tahoma"/>
          <w:bCs/>
          <w:sz w:val="18"/>
          <w:szCs w:val="18"/>
        </w:rPr>
      </w:pPr>
    </w:p>
    <w:p w14:paraId="3EB3FD5B" w14:textId="77777777" w:rsidR="004D3DF5" w:rsidRPr="00C5694A" w:rsidRDefault="004D3DF5" w:rsidP="00EC3005">
      <w:pPr>
        <w:tabs>
          <w:tab w:val="right" w:leader="underscore" w:pos="9639"/>
        </w:tabs>
        <w:rPr>
          <w:rFonts w:ascii="Century Gothic" w:hAnsi="Century Gothic" w:cs="Tahoma"/>
          <w:bCs/>
          <w:color w:val="0070C0"/>
          <w:sz w:val="18"/>
          <w:szCs w:val="18"/>
        </w:rPr>
      </w:pPr>
    </w:p>
    <w:tbl>
      <w:tblPr>
        <w:tblpPr w:leftFromText="141" w:rightFromText="141" w:vertAnchor="text" w:horzAnchor="page" w:tblpX="6522" w:tblpY="190"/>
        <w:tblW w:w="1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8"/>
        <w:gridCol w:w="1054"/>
      </w:tblGrid>
      <w:tr w:rsidR="008244BB" w:rsidRPr="00DC3CC9" w14:paraId="23F04DAB" w14:textId="77777777" w:rsidTr="008244BB">
        <w:trPr>
          <w:trHeight w:val="274"/>
        </w:trPr>
        <w:tc>
          <w:tcPr>
            <w:tcW w:w="788" w:type="dxa"/>
            <w:vAlign w:val="center"/>
          </w:tcPr>
          <w:p w14:paraId="294D768C" w14:textId="3BCC8E40" w:rsidR="008244BB" w:rsidRPr="00DC3CC9" w:rsidRDefault="005C1E1A" w:rsidP="005C1E1A">
            <w:pPr>
              <w:tabs>
                <w:tab w:val="right" w:pos="9632"/>
              </w:tabs>
              <w:ind w:right="-245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8244BB" w:rsidRPr="00DC3CC9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8244BB" w:rsidRPr="00DC3CC9">
              <w:rPr>
                <w:rFonts w:ascii="Century Gothic" w:hAnsi="Century Gothic"/>
                <w:sz w:val="18"/>
                <w:szCs w:val="18"/>
                <w:shd w:val="clear" w:color="auto" w:fill="FFFFFF" w:themeFill="background1"/>
              </w:rPr>
              <w:t xml:space="preserve">  Ja</w:t>
            </w:r>
          </w:p>
        </w:tc>
        <w:tc>
          <w:tcPr>
            <w:tcW w:w="1054" w:type="dxa"/>
            <w:vAlign w:val="center"/>
          </w:tcPr>
          <w:p w14:paraId="1BC9B34D" w14:textId="1C5020AF" w:rsidR="008244BB" w:rsidRPr="00DC3CC9" w:rsidRDefault="005C1E1A" w:rsidP="008244BB">
            <w:pPr>
              <w:tabs>
                <w:tab w:val="right" w:pos="9632"/>
              </w:tabs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8244BB" w:rsidRPr="00DC3CC9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8244BB" w:rsidRPr="00DC3CC9">
              <w:rPr>
                <w:rFonts w:ascii="Century Gothic" w:hAnsi="Century Gothic"/>
                <w:sz w:val="18"/>
                <w:szCs w:val="18"/>
                <w:shd w:val="clear" w:color="auto" w:fill="FFFFFF" w:themeFill="background1"/>
              </w:rPr>
              <w:t xml:space="preserve">  Nein </w:t>
            </w:r>
          </w:p>
        </w:tc>
      </w:tr>
    </w:tbl>
    <w:p w14:paraId="4422A547" w14:textId="6B9BB3E3" w:rsidR="004D3DF5" w:rsidRPr="00C5694A" w:rsidRDefault="004D3DF5" w:rsidP="00EC3005">
      <w:pPr>
        <w:tabs>
          <w:tab w:val="right" w:leader="underscore" w:pos="9639"/>
        </w:tabs>
        <w:rPr>
          <w:rFonts w:ascii="Century Gothic" w:hAnsi="Century Gothic" w:cs="Tahoma"/>
          <w:bCs/>
          <w:color w:val="0070C0"/>
          <w:sz w:val="18"/>
          <w:szCs w:val="18"/>
        </w:rPr>
      </w:pPr>
      <w:r w:rsidRPr="00C5694A">
        <w:rPr>
          <w:rFonts w:ascii="Century Gothic" w:hAnsi="Century Gothic"/>
          <w:b/>
          <w:i/>
          <w:iCs/>
          <w:color w:val="0070C0"/>
          <w:sz w:val="21"/>
          <w:szCs w:val="21"/>
        </w:rPr>
        <w:t>Logopädie</w:t>
      </w:r>
    </w:p>
    <w:p w14:paraId="0A12125C" w14:textId="77777777" w:rsidR="008244BB" w:rsidRDefault="00411AE2" w:rsidP="00EC3005">
      <w:pPr>
        <w:tabs>
          <w:tab w:val="right" w:leader="underscore" w:pos="9639"/>
        </w:tabs>
        <w:rPr>
          <w:rFonts w:ascii="Century Gothic" w:hAnsi="Century Gothic" w:cs="Tahoma"/>
          <w:bCs/>
          <w:sz w:val="18"/>
          <w:szCs w:val="18"/>
        </w:rPr>
      </w:pPr>
      <w:r>
        <w:rPr>
          <w:rFonts w:ascii="Century Gothic" w:hAnsi="Century Gothic" w:cs="Tahoma"/>
          <w:bCs/>
          <w:sz w:val="18"/>
          <w:szCs w:val="18"/>
        </w:rPr>
        <w:t xml:space="preserve">Ist ihr Kind </w:t>
      </w:r>
      <w:r w:rsidR="008244BB">
        <w:rPr>
          <w:rFonts w:ascii="Century Gothic" w:hAnsi="Century Gothic" w:cs="Tahoma"/>
          <w:bCs/>
          <w:sz w:val="18"/>
          <w:szCs w:val="18"/>
        </w:rPr>
        <w:t xml:space="preserve">aktuell </w:t>
      </w:r>
      <w:r>
        <w:rPr>
          <w:rFonts w:ascii="Century Gothic" w:hAnsi="Century Gothic" w:cs="Tahoma"/>
          <w:bCs/>
          <w:sz w:val="18"/>
          <w:szCs w:val="18"/>
        </w:rPr>
        <w:t xml:space="preserve">in logopädischer </w:t>
      </w:r>
      <w:r w:rsidR="008244BB">
        <w:rPr>
          <w:rFonts w:ascii="Century Gothic" w:hAnsi="Century Gothic" w:cs="Tahoma"/>
          <w:bCs/>
          <w:sz w:val="18"/>
          <w:szCs w:val="18"/>
        </w:rPr>
        <w:t xml:space="preserve">Therapie?       </w:t>
      </w:r>
    </w:p>
    <w:p w14:paraId="4197A05B" w14:textId="55A3DAE9" w:rsidR="00411AE2" w:rsidRDefault="00411AE2" w:rsidP="00EC3005">
      <w:pPr>
        <w:tabs>
          <w:tab w:val="right" w:leader="underscore" w:pos="9639"/>
        </w:tabs>
        <w:rPr>
          <w:rFonts w:ascii="Century Gothic" w:hAnsi="Century Gothic" w:cs="Tahoma"/>
          <w:bCs/>
          <w:sz w:val="18"/>
          <w:szCs w:val="18"/>
        </w:rPr>
      </w:pPr>
    </w:p>
    <w:p w14:paraId="3D28649D" w14:textId="0025B4D9" w:rsidR="00411AE2" w:rsidRDefault="00411AE2" w:rsidP="00EC3005">
      <w:pPr>
        <w:tabs>
          <w:tab w:val="right" w:leader="underscore" w:pos="9639"/>
        </w:tabs>
        <w:rPr>
          <w:rFonts w:ascii="Century Gothic" w:hAnsi="Century Gothic" w:cs="Tahoma"/>
          <w:bCs/>
          <w:sz w:val="18"/>
          <w:szCs w:val="18"/>
        </w:rPr>
      </w:pPr>
    </w:p>
    <w:tbl>
      <w:tblPr>
        <w:tblpPr w:leftFromText="141" w:rightFromText="141" w:vertAnchor="text" w:horzAnchor="margin" w:tblpXSpec="right" w:tblpY="10"/>
        <w:tblW w:w="3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134"/>
        <w:gridCol w:w="1984"/>
      </w:tblGrid>
      <w:tr w:rsidR="003C363B" w:rsidRPr="00DC3CC9" w14:paraId="236B2CBF" w14:textId="77777777" w:rsidTr="003C363B">
        <w:trPr>
          <w:trHeight w:val="272"/>
        </w:trPr>
        <w:tc>
          <w:tcPr>
            <w:tcW w:w="846" w:type="dxa"/>
            <w:vAlign w:val="center"/>
          </w:tcPr>
          <w:p w14:paraId="7EF8503B" w14:textId="1696B311" w:rsidR="008244BB" w:rsidRPr="00DC3CC9" w:rsidRDefault="005C1E1A" w:rsidP="008244BB">
            <w:pPr>
              <w:tabs>
                <w:tab w:val="right" w:pos="9632"/>
              </w:tabs>
              <w:ind w:firstLine="29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8244BB" w:rsidRPr="00DC3CC9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8244BB" w:rsidRPr="00DC3CC9">
              <w:rPr>
                <w:rFonts w:ascii="Century Gothic" w:hAnsi="Century Gothic"/>
                <w:sz w:val="18"/>
                <w:szCs w:val="18"/>
                <w:shd w:val="clear" w:color="auto" w:fill="FFFFFF" w:themeFill="background1"/>
              </w:rPr>
              <w:t xml:space="preserve">  Ja</w:t>
            </w:r>
          </w:p>
        </w:tc>
        <w:tc>
          <w:tcPr>
            <w:tcW w:w="1134" w:type="dxa"/>
            <w:vAlign w:val="center"/>
          </w:tcPr>
          <w:p w14:paraId="172AE7B7" w14:textId="5CB43E04" w:rsidR="008244BB" w:rsidRPr="00DC3CC9" w:rsidRDefault="005C1E1A" w:rsidP="008244BB">
            <w:pPr>
              <w:tabs>
                <w:tab w:val="right" w:pos="9632"/>
              </w:tabs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8244BB" w:rsidRPr="00DC3CC9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8244BB" w:rsidRPr="00DC3CC9">
              <w:rPr>
                <w:rFonts w:ascii="Century Gothic" w:hAnsi="Century Gothic"/>
                <w:sz w:val="18"/>
                <w:szCs w:val="18"/>
                <w:shd w:val="clear" w:color="auto" w:fill="FFFFFF" w:themeFill="background1"/>
              </w:rPr>
              <w:t xml:space="preserve">  Nein </w:t>
            </w:r>
          </w:p>
        </w:tc>
        <w:tc>
          <w:tcPr>
            <w:tcW w:w="1984" w:type="dxa"/>
          </w:tcPr>
          <w:p w14:paraId="640809C1" w14:textId="5A444272" w:rsidR="008244BB" w:rsidRPr="00411AE2" w:rsidRDefault="005C1E1A" w:rsidP="008244BB">
            <w:pPr>
              <w:tabs>
                <w:tab w:val="right" w:pos="9632"/>
              </w:tabs>
              <w:rPr>
                <w:rFonts w:ascii="Century Gothic" w:hAnsi="Century Gothic"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8244BB" w:rsidRPr="00DC3CC9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8244BB" w:rsidRPr="00DC3CC9">
              <w:rPr>
                <w:rFonts w:ascii="Century Gothic" w:hAnsi="Century Gothic"/>
                <w:sz w:val="18"/>
                <w:szCs w:val="18"/>
                <w:shd w:val="clear" w:color="auto" w:fill="FFFFFF" w:themeFill="background1"/>
              </w:rPr>
              <w:t xml:space="preserve">  </w:t>
            </w:r>
            <w:r w:rsidR="008244BB">
              <w:rPr>
                <w:rFonts w:ascii="Century Gothic" w:hAnsi="Century Gothic"/>
                <w:sz w:val="18"/>
                <w:szCs w:val="18"/>
                <w:shd w:val="clear" w:color="auto" w:fill="FFFFFF" w:themeFill="background1"/>
              </w:rPr>
              <w:t>noch offen</w:t>
            </w:r>
          </w:p>
        </w:tc>
      </w:tr>
    </w:tbl>
    <w:p w14:paraId="5E862BA5" w14:textId="2EE561B2" w:rsidR="008244BB" w:rsidRDefault="008244BB" w:rsidP="00EC3005">
      <w:pPr>
        <w:tabs>
          <w:tab w:val="right" w:leader="underscore" w:pos="9639"/>
        </w:tabs>
        <w:rPr>
          <w:rFonts w:ascii="Century Gothic" w:hAnsi="Century Gothic" w:cs="Tahoma"/>
          <w:bCs/>
          <w:sz w:val="18"/>
          <w:szCs w:val="18"/>
        </w:rPr>
      </w:pPr>
      <w:r>
        <w:rPr>
          <w:rFonts w:ascii="Century Gothic" w:hAnsi="Century Gothic" w:cs="Tahoma"/>
          <w:bCs/>
          <w:sz w:val="18"/>
          <w:szCs w:val="18"/>
        </w:rPr>
        <w:t xml:space="preserve"> Wir</w:t>
      </w:r>
      <w:r w:rsidR="00C5203D">
        <w:rPr>
          <w:rFonts w:ascii="Century Gothic" w:hAnsi="Century Gothic" w:cs="Tahoma"/>
          <w:bCs/>
          <w:sz w:val="18"/>
          <w:szCs w:val="18"/>
        </w:rPr>
        <w:t xml:space="preserve">d </w:t>
      </w:r>
      <w:r>
        <w:rPr>
          <w:rFonts w:ascii="Century Gothic" w:hAnsi="Century Gothic" w:cs="Tahoma"/>
          <w:bCs/>
          <w:sz w:val="18"/>
          <w:szCs w:val="18"/>
        </w:rPr>
        <w:t xml:space="preserve">die Therapie </w:t>
      </w:r>
      <w:r w:rsidR="00C5203D">
        <w:rPr>
          <w:rFonts w:ascii="Century Gothic" w:hAnsi="Century Gothic" w:cs="Tahoma"/>
          <w:bCs/>
          <w:sz w:val="18"/>
          <w:szCs w:val="18"/>
        </w:rPr>
        <w:t xml:space="preserve">im nächsten Schuljahr </w:t>
      </w:r>
      <w:r>
        <w:rPr>
          <w:rFonts w:ascii="Century Gothic" w:hAnsi="Century Gothic" w:cs="Tahoma"/>
          <w:bCs/>
          <w:sz w:val="18"/>
          <w:szCs w:val="18"/>
        </w:rPr>
        <w:t xml:space="preserve">weitergeführt? </w:t>
      </w:r>
    </w:p>
    <w:p w14:paraId="502167B1" w14:textId="53076A4F" w:rsidR="00411AE2" w:rsidRDefault="00411AE2" w:rsidP="00EC3005">
      <w:pPr>
        <w:tabs>
          <w:tab w:val="right" w:leader="underscore" w:pos="9639"/>
        </w:tabs>
        <w:rPr>
          <w:rFonts w:ascii="Century Gothic" w:hAnsi="Century Gothic" w:cs="Tahoma"/>
          <w:bCs/>
          <w:sz w:val="18"/>
          <w:szCs w:val="18"/>
        </w:rPr>
      </w:pPr>
    </w:p>
    <w:p w14:paraId="3FEA32F6" w14:textId="77777777" w:rsidR="00411AE2" w:rsidRDefault="00411AE2" w:rsidP="00EC3005">
      <w:pPr>
        <w:tabs>
          <w:tab w:val="right" w:leader="underscore" w:pos="9639"/>
        </w:tabs>
        <w:rPr>
          <w:rFonts w:ascii="Century Gothic" w:hAnsi="Century Gothic" w:cs="Tahoma"/>
          <w:bCs/>
          <w:sz w:val="18"/>
          <w:szCs w:val="18"/>
        </w:rPr>
      </w:pPr>
    </w:p>
    <w:p w14:paraId="5A4D810C" w14:textId="77777777" w:rsidR="004D3DF5" w:rsidRDefault="004D3DF5" w:rsidP="00EC3005">
      <w:pPr>
        <w:tabs>
          <w:tab w:val="right" w:leader="underscore" w:pos="9639"/>
        </w:tabs>
        <w:rPr>
          <w:rFonts w:ascii="Century Gothic" w:hAnsi="Century Gothic" w:cs="Tahoma"/>
          <w:bCs/>
          <w:sz w:val="18"/>
          <w:szCs w:val="18"/>
        </w:rPr>
      </w:pPr>
    </w:p>
    <w:p w14:paraId="41A099D9" w14:textId="7B265403" w:rsidR="00411AE2" w:rsidRPr="00F208FB" w:rsidRDefault="00411AE2" w:rsidP="00EC3005">
      <w:pPr>
        <w:tabs>
          <w:tab w:val="right" w:leader="underscore" w:pos="9639"/>
        </w:tabs>
        <w:rPr>
          <w:rFonts w:ascii="Century Gothic" w:hAnsi="Century Gothic" w:cs="Tahoma"/>
          <w:bCs/>
          <w:color w:val="0070C0"/>
          <w:sz w:val="18"/>
          <w:szCs w:val="18"/>
        </w:rPr>
      </w:pPr>
    </w:p>
    <w:p w14:paraId="49CA7796" w14:textId="77777777" w:rsidR="004D3DF5" w:rsidRPr="00F208FB" w:rsidRDefault="00673EEF" w:rsidP="00450B97">
      <w:pPr>
        <w:rPr>
          <w:rFonts w:ascii="Century Gothic" w:hAnsi="Century Gothic"/>
          <w:b/>
          <w:i/>
          <w:iCs/>
          <w:color w:val="0070C0"/>
          <w:sz w:val="21"/>
          <w:szCs w:val="21"/>
        </w:rPr>
      </w:pPr>
      <w:r w:rsidRPr="00F208FB">
        <w:rPr>
          <w:rFonts w:ascii="Century Gothic" w:hAnsi="Century Gothic"/>
          <w:b/>
          <w:i/>
          <w:iCs/>
          <w:color w:val="0070C0"/>
          <w:sz w:val="21"/>
          <w:szCs w:val="21"/>
        </w:rPr>
        <w:t>Konfessioneller Religionsunterricht</w:t>
      </w:r>
      <w:r w:rsidR="004C07F1" w:rsidRPr="00F208FB">
        <w:rPr>
          <w:rFonts w:ascii="Century Gothic" w:hAnsi="Century Gothic"/>
          <w:b/>
          <w:i/>
          <w:iCs/>
          <w:color w:val="0070C0"/>
          <w:sz w:val="21"/>
          <w:szCs w:val="21"/>
        </w:rPr>
        <w:t xml:space="preserve"> und Studium</w:t>
      </w:r>
      <w:r w:rsidR="0082638E" w:rsidRPr="00F208FB">
        <w:rPr>
          <w:rFonts w:ascii="Century Gothic" w:hAnsi="Century Gothic"/>
          <w:b/>
          <w:i/>
          <w:iCs/>
          <w:color w:val="0070C0"/>
          <w:sz w:val="21"/>
          <w:szCs w:val="21"/>
        </w:rPr>
        <w:t>:</w:t>
      </w:r>
      <w:r w:rsidR="005E2807" w:rsidRPr="00F208FB">
        <w:rPr>
          <w:rFonts w:ascii="Century Gothic" w:hAnsi="Century Gothic"/>
          <w:b/>
          <w:i/>
          <w:iCs/>
          <w:color w:val="0070C0"/>
          <w:sz w:val="21"/>
          <w:szCs w:val="21"/>
        </w:rPr>
        <w:t xml:space="preserve"> </w:t>
      </w:r>
    </w:p>
    <w:p w14:paraId="65EBE959" w14:textId="2C0418D2" w:rsidR="005E2807" w:rsidRDefault="005E2807" w:rsidP="005E2807">
      <w:pPr>
        <w:tabs>
          <w:tab w:val="right" w:leader="underscore" w:pos="9639"/>
        </w:tabs>
        <w:rPr>
          <w:rFonts w:ascii="Century Gothic" w:hAnsi="Century Gothic" w:cs="Tahoma"/>
          <w:sz w:val="18"/>
          <w:szCs w:val="18"/>
        </w:rPr>
      </w:pPr>
      <w:r>
        <w:rPr>
          <w:rFonts w:ascii="Century Gothic" w:hAnsi="Century Gothic" w:cs="Tahoma"/>
          <w:b/>
          <w:bCs/>
          <w:sz w:val="18"/>
          <w:szCs w:val="18"/>
        </w:rPr>
        <w:t xml:space="preserve">Unser Kind besucht folgenden Religionsunterricht: </w:t>
      </w:r>
      <w:r w:rsidR="00C5203D">
        <w:rPr>
          <w:rFonts w:ascii="Century Gothic" w:hAnsi="Century Gothic" w:cs="Tahoma"/>
          <w:b/>
          <w:bCs/>
          <w:sz w:val="18"/>
          <w:szCs w:val="18"/>
        </w:rPr>
        <w:br/>
      </w:r>
    </w:p>
    <w:p w14:paraId="71286A22" w14:textId="47AEDEF9" w:rsidR="00C5203D" w:rsidRPr="00C5203D" w:rsidRDefault="005C1E1A" w:rsidP="00C5203D">
      <w:pPr>
        <w:tabs>
          <w:tab w:val="left" w:pos="720"/>
          <w:tab w:val="left" w:pos="7020"/>
        </w:tabs>
        <w:spacing w:line="360" w:lineRule="auto"/>
        <w:jc w:val="both"/>
        <w:rPr>
          <w:rFonts w:ascii="Century Gothic" w:hAnsi="Century Gothic" w:cs="Tahoma"/>
          <w:bCs/>
          <w:sz w:val="18"/>
          <w:szCs w:val="18"/>
        </w:rPr>
      </w:pPr>
      <w:r>
        <w:rPr>
          <w:rFonts w:ascii="Century Gothic" w:hAnsi="Century Gothic"/>
          <w:sz w:val="18"/>
          <w:szCs w:val="18"/>
          <w:lang w:val="de-DE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18"/>
          <w:szCs w:val="18"/>
          <w:lang w:val="de-DE"/>
        </w:rPr>
        <w:instrText xml:space="preserve"> FORMCHECKBOX </w:instrText>
      </w:r>
      <w:r>
        <w:rPr>
          <w:rFonts w:ascii="Century Gothic" w:hAnsi="Century Gothic"/>
          <w:sz w:val="18"/>
          <w:szCs w:val="18"/>
          <w:lang w:val="de-DE"/>
        </w:rPr>
      </w:r>
      <w:r>
        <w:rPr>
          <w:rFonts w:ascii="Century Gothic" w:hAnsi="Century Gothic"/>
          <w:sz w:val="18"/>
          <w:szCs w:val="18"/>
          <w:lang w:val="de-DE"/>
        </w:rPr>
        <w:fldChar w:fldCharType="separate"/>
      </w:r>
      <w:r>
        <w:rPr>
          <w:rFonts w:ascii="Century Gothic" w:hAnsi="Century Gothic"/>
          <w:sz w:val="18"/>
          <w:szCs w:val="18"/>
          <w:lang w:val="de-DE"/>
        </w:rPr>
        <w:fldChar w:fldCharType="end"/>
      </w:r>
      <w:r w:rsidR="00C5203D">
        <w:rPr>
          <w:rFonts w:ascii="Century Gothic" w:hAnsi="Century Gothic" w:cs="Tahoma"/>
          <w:bCs/>
          <w:sz w:val="18"/>
          <w:szCs w:val="18"/>
        </w:rPr>
        <w:t xml:space="preserve">    </w:t>
      </w:r>
      <w:r w:rsidR="00C5203D" w:rsidRPr="00C5203D">
        <w:rPr>
          <w:rFonts w:ascii="Century Gothic" w:hAnsi="Century Gothic" w:cs="Tahoma"/>
          <w:bCs/>
          <w:sz w:val="18"/>
          <w:szCs w:val="18"/>
        </w:rPr>
        <w:t>Religionsunterricht katholisch</w:t>
      </w:r>
      <w:r w:rsidR="00C5203D">
        <w:rPr>
          <w:rFonts w:ascii="Century Gothic" w:hAnsi="Century Gothic" w:cs="Tahoma"/>
          <w:bCs/>
          <w:sz w:val="18"/>
          <w:szCs w:val="18"/>
        </w:rPr>
        <w:t xml:space="preserve">      </w:t>
      </w:r>
      <w:r>
        <w:rPr>
          <w:rFonts w:ascii="Century Gothic" w:hAnsi="Century Gothic"/>
          <w:sz w:val="18"/>
          <w:szCs w:val="18"/>
          <w:lang w:val="de-DE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entury Gothic" w:hAnsi="Century Gothic"/>
          <w:sz w:val="18"/>
          <w:szCs w:val="18"/>
          <w:lang w:val="de-DE"/>
        </w:rPr>
        <w:instrText xml:space="preserve"> FORMCHECKBOX </w:instrText>
      </w:r>
      <w:r>
        <w:rPr>
          <w:rFonts w:ascii="Century Gothic" w:hAnsi="Century Gothic"/>
          <w:sz w:val="18"/>
          <w:szCs w:val="18"/>
          <w:lang w:val="de-DE"/>
        </w:rPr>
      </w:r>
      <w:r>
        <w:rPr>
          <w:rFonts w:ascii="Century Gothic" w:hAnsi="Century Gothic"/>
          <w:sz w:val="18"/>
          <w:szCs w:val="18"/>
          <w:lang w:val="de-DE"/>
        </w:rPr>
        <w:fldChar w:fldCharType="separate"/>
      </w:r>
      <w:r>
        <w:rPr>
          <w:rFonts w:ascii="Century Gothic" w:hAnsi="Century Gothic"/>
          <w:sz w:val="18"/>
          <w:szCs w:val="18"/>
          <w:lang w:val="de-DE"/>
        </w:rPr>
        <w:fldChar w:fldCharType="end"/>
      </w:r>
      <w:r w:rsidR="00C5203D">
        <w:rPr>
          <w:rFonts w:ascii="Century Gothic" w:hAnsi="Century Gothic" w:cs="Tahoma"/>
          <w:bCs/>
          <w:sz w:val="18"/>
          <w:szCs w:val="18"/>
        </w:rPr>
        <w:t xml:space="preserve">     </w:t>
      </w:r>
      <w:r w:rsidR="00C5203D" w:rsidRPr="00C5203D">
        <w:rPr>
          <w:rFonts w:ascii="Century Gothic" w:hAnsi="Century Gothic" w:cs="Tahoma"/>
          <w:bCs/>
          <w:sz w:val="18"/>
          <w:szCs w:val="18"/>
        </w:rPr>
        <w:t>Religionsunterricht reformiert</w:t>
      </w:r>
      <w:r w:rsidR="00C5203D">
        <w:rPr>
          <w:rFonts w:ascii="Century Gothic" w:hAnsi="Century Gothic" w:cs="Tahoma"/>
          <w:bCs/>
          <w:sz w:val="18"/>
          <w:szCs w:val="18"/>
        </w:rPr>
        <w:t xml:space="preserve">         </w:t>
      </w:r>
      <w:r>
        <w:rPr>
          <w:rFonts w:ascii="Century Gothic" w:hAnsi="Century Gothic"/>
          <w:sz w:val="18"/>
          <w:szCs w:val="18"/>
          <w:lang w:val="de-DE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18"/>
          <w:szCs w:val="18"/>
          <w:lang w:val="de-DE"/>
        </w:rPr>
        <w:instrText xml:space="preserve"> FORMCHECKBOX </w:instrText>
      </w:r>
      <w:r>
        <w:rPr>
          <w:rFonts w:ascii="Century Gothic" w:hAnsi="Century Gothic"/>
          <w:sz w:val="18"/>
          <w:szCs w:val="18"/>
          <w:lang w:val="de-DE"/>
        </w:rPr>
      </w:r>
      <w:r>
        <w:rPr>
          <w:rFonts w:ascii="Century Gothic" w:hAnsi="Century Gothic"/>
          <w:sz w:val="18"/>
          <w:szCs w:val="18"/>
          <w:lang w:val="de-DE"/>
        </w:rPr>
        <w:fldChar w:fldCharType="separate"/>
      </w:r>
      <w:r>
        <w:rPr>
          <w:rFonts w:ascii="Century Gothic" w:hAnsi="Century Gothic"/>
          <w:sz w:val="18"/>
          <w:szCs w:val="18"/>
          <w:lang w:val="de-DE"/>
        </w:rPr>
        <w:fldChar w:fldCharType="end"/>
      </w:r>
      <w:r w:rsidR="00C5203D" w:rsidRPr="00C5203D">
        <w:rPr>
          <w:rFonts w:ascii="Century Gothic" w:hAnsi="Century Gothic" w:cs="Tahoma"/>
          <w:bCs/>
          <w:sz w:val="18"/>
          <w:szCs w:val="18"/>
        </w:rPr>
        <w:tab/>
        <w:t>Studium</w:t>
      </w:r>
    </w:p>
    <w:p w14:paraId="73A6C2CC" w14:textId="649E32A1" w:rsidR="00450B97" w:rsidRPr="00C5203D" w:rsidRDefault="00450B97" w:rsidP="004D3DF5">
      <w:pPr>
        <w:tabs>
          <w:tab w:val="right" w:pos="9632"/>
        </w:tabs>
        <w:rPr>
          <w:rFonts w:ascii="Century Gothic" w:hAnsi="Century Gothic" w:cs="Tahoma"/>
          <w:bCs/>
          <w:sz w:val="18"/>
          <w:szCs w:val="18"/>
        </w:rPr>
      </w:pPr>
    </w:p>
    <w:p w14:paraId="062BB63E" w14:textId="77777777" w:rsidR="006C7D1C" w:rsidRDefault="006C7D1C" w:rsidP="004D3DF5">
      <w:pPr>
        <w:tabs>
          <w:tab w:val="right" w:pos="9632"/>
        </w:tabs>
        <w:rPr>
          <w:rFonts w:ascii="Century Gothic" w:hAnsi="Century Gothic" w:cs="Tahoma"/>
          <w:sz w:val="18"/>
          <w:szCs w:val="18"/>
        </w:rPr>
      </w:pPr>
    </w:p>
    <w:p w14:paraId="1857268B" w14:textId="77777777" w:rsidR="00450B97" w:rsidRDefault="00450B97" w:rsidP="005E2807">
      <w:pPr>
        <w:tabs>
          <w:tab w:val="right" w:leader="underscore" w:pos="9639"/>
        </w:tabs>
        <w:rPr>
          <w:rFonts w:ascii="Century Gothic" w:hAnsi="Century Gothic" w:cs="Tahoma"/>
          <w:sz w:val="18"/>
          <w:szCs w:val="18"/>
        </w:rPr>
      </w:pPr>
    </w:p>
    <w:p w14:paraId="3E609D91" w14:textId="77777777" w:rsidR="00450B97" w:rsidRPr="00C5694A" w:rsidRDefault="00450B97" w:rsidP="005E2807">
      <w:pPr>
        <w:tabs>
          <w:tab w:val="right" w:leader="underscore" w:pos="9639"/>
        </w:tabs>
        <w:rPr>
          <w:rFonts w:ascii="Century Gothic" w:hAnsi="Century Gothic"/>
          <w:color w:val="0070C0"/>
          <w:sz w:val="18"/>
          <w:szCs w:val="18"/>
        </w:rPr>
      </w:pPr>
    </w:p>
    <w:p w14:paraId="009FD78B" w14:textId="77777777" w:rsidR="009E2507" w:rsidRPr="00C5694A" w:rsidRDefault="009E2507" w:rsidP="00EC3005">
      <w:pPr>
        <w:tabs>
          <w:tab w:val="right" w:leader="underscore" w:pos="9639"/>
        </w:tabs>
        <w:rPr>
          <w:rFonts w:ascii="Century Gothic" w:hAnsi="Century Gothic"/>
          <w:color w:val="0070C0"/>
          <w:sz w:val="18"/>
          <w:szCs w:val="18"/>
        </w:rPr>
      </w:pPr>
    </w:p>
    <w:p w14:paraId="6C5DD13C" w14:textId="0F1A4E15" w:rsidR="003B6530" w:rsidRPr="00C5694A" w:rsidRDefault="003B6530" w:rsidP="003B6530">
      <w:pPr>
        <w:rPr>
          <w:rFonts w:ascii="Century Gothic" w:hAnsi="Century Gothic"/>
          <w:bCs/>
          <w:color w:val="0070C0"/>
          <w:sz w:val="18"/>
          <w:szCs w:val="18"/>
        </w:rPr>
      </w:pPr>
      <w:r w:rsidRPr="00C5694A">
        <w:rPr>
          <w:rFonts w:ascii="Century Gothic" w:hAnsi="Century Gothic"/>
          <w:b/>
          <w:i/>
          <w:iCs/>
          <w:color w:val="0070C0"/>
          <w:sz w:val="21"/>
          <w:szCs w:val="21"/>
        </w:rPr>
        <w:t>Bewilligungen</w:t>
      </w:r>
      <w:r w:rsidR="00450B97" w:rsidRPr="00C5694A">
        <w:rPr>
          <w:rFonts w:ascii="Century Gothic" w:hAnsi="Century Gothic"/>
          <w:bCs/>
          <w:color w:val="0070C0"/>
          <w:sz w:val="18"/>
          <w:szCs w:val="18"/>
        </w:rPr>
        <w:t xml:space="preserve"> (</w:t>
      </w:r>
      <w:r w:rsidR="0082638E" w:rsidRPr="00C5694A">
        <w:rPr>
          <w:rFonts w:ascii="Century Gothic" w:hAnsi="Century Gothic"/>
          <w:bCs/>
          <w:color w:val="0070C0"/>
          <w:sz w:val="18"/>
          <w:szCs w:val="18"/>
        </w:rPr>
        <w:t xml:space="preserve">gültig) </w:t>
      </w:r>
      <w:r w:rsidR="00450B97" w:rsidRPr="00C5694A">
        <w:rPr>
          <w:rFonts w:ascii="Century Gothic" w:hAnsi="Century Gothic"/>
          <w:bCs/>
          <w:color w:val="0070C0"/>
          <w:sz w:val="18"/>
          <w:szCs w:val="18"/>
        </w:rPr>
        <w:t xml:space="preserve">bis </w:t>
      </w:r>
      <w:r w:rsidR="0082638E" w:rsidRPr="00C5694A">
        <w:rPr>
          <w:rFonts w:ascii="Century Gothic" w:hAnsi="Century Gothic"/>
          <w:bCs/>
          <w:color w:val="0070C0"/>
          <w:sz w:val="18"/>
          <w:szCs w:val="18"/>
        </w:rPr>
        <w:t>zu dem Ende</w:t>
      </w:r>
      <w:r w:rsidR="00450B97" w:rsidRPr="00C5694A">
        <w:rPr>
          <w:rFonts w:ascii="Century Gothic" w:hAnsi="Century Gothic"/>
          <w:bCs/>
          <w:color w:val="0070C0"/>
          <w:sz w:val="18"/>
          <w:szCs w:val="18"/>
        </w:rPr>
        <w:t xml:space="preserve"> der obligatorischen Schulzeit </w:t>
      </w: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2153"/>
        <w:gridCol w:w="534"/>
        <w:gridCol w:w="7095"/>
      </w:tblGrid>
      <w:tr w:rsidR="003B6530" w:rsidRPr="00DC3CC9" w14:paraId="28CACDA1" w14:textId="77777777" w:rsidTr="006C7D1C">
        <w:trPr>
          <w:trHeight w:val="454"/>
        </w:trPr>
        <w:tc>
          <w:tcPr>
            <w:tcW w:w="2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30D27F" w14:textId="169D4D1A" w:rsidR="003B6530" w:rsidRPr="00DC3CC9" w:rsidRDefault="003B6530" w:rsidP="003F6B3F">
            <w:pPr>
              <w:tabs>
                <w:tab w:val="right" w:pos="9632"/>
              </w:tabs>
              <w:rPr>
                <w:rFonts w:ascii="Century Gothic" w:hAnsi="Century Gothic" w:cs="Tahoma"/>
                <w:bCs/>
                <w:sz w:val="18"/>
                <w:szCs w:val="22"/>
              </w:rPr>
            </w:pPr>
            <w:r w:rsidRPr="00DC3CC9">
              <w:rPr>
                <w:rFonts w:ascii="Century Gothic" w:hAnsi="Century Gothic" w:cs="Tahoma"/>
                <w:bCs/>
                <w:sz w:val="18"/>
                <w:szCs w:val="18"/>
              </w:rPr>
              <w:t>Veröffentlichung von Fotos und Arbeiten</w:t>
            </w:r>
            <w:r w:rsidR="003C363B">
              <w:rPr>
                <w:rFonts w:ascii="Century Gothic" w:hAnsi="Century Gothic" w:cs="Tahoma"/>
                <w:bCs/>
                <w:sz w:val="18"/>
                <w:szCs w:val="18"/>
              </w:rPr>
              <w:t xml:space="preserve"> sowie Berichten zu schulischen Anlässen</w:t>
            </w:r>
          </w:p>
        </w:tc>
        <w:tc>
          <w:tcPr>
            <w:tcW w:w="7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7A083AF5" w14:textId="08868D15" w:rsidR="003C50F4" w:rsidRPr="00DC3CC9" w:rsidRDefault="003B6530" w:rsidP="00147902">
            <w:pPr>
              <w:tabs>
                <w:tab w:val="right" w:pos="9632"/>
              </w:tabs>
              <w:rPr>
                <w:rFonts w:ascii="Century Gothic" w:hAnsi="Century Gothic" w:cs="Helvetica"/>
                <w:i/>
                <w:color w:val="000000"/>
                <w:sz w:val="15"/>
                <w:lang w:eastAsia="fr-FR"/>
              </w:rPr>
            </w:pPr>
            <w:r w:rsidRPr="00DC3CC9">
              <w:rPr>
                <w:rFonts w:ascii="Century Gothic" w:hAnsi="Century Gothic" w:cs="Tahoma"/>
                <w:b/>
                <w:bCs/>
                <w:sz w:val="18"/>
                <w:szCs w:val="22"/>
                <w:lang w:eastAsia="en-US"/>
              </w:rPr>
              <w:t>Erlauben Sie die Veröffentlichung von Fotos von Schulaktivitäten und Beiträge</w:t>
            </w:r>
            <w:r w:rsidR="008531B6">
              <w:rPr>
                <w:rFonts w:ascii="Century Gothic" w:hAnsi="Century Gothic" w:cs="Tahoma"/>
                <w:b/>
                <w:bCs/>
                <w:sz w:val="18"/>
                <w:szCs w:val="22"/>
                <w:lang w:eastAsia="en-US"/>
              </w:rPr>
              <w:t>n</w:t>
            </w:r>
            <w:r w:rsidRPr="00DC3CC9">
              <w:rPr>
                <w:rFonts w:ascii="Century Gothic" w:hAnsi="Century Gothic" w:cs="Tahoma"/>
                <w:b/>
                <w:bCs/>
                <w:sz w:val="18"/>
                <w:szCs w:val="22"/>
                <w:lang w:eastAsia="en-US"/>
              </w:rPr>
              <w:t xml:space="preserve"> Ihres Kindes </w:t>
            </w:r>
            <w:r w:rsidR="00AF559D" w:rsidRPr="00DC3CC9">
              <w:rPr>
                <w:rFonts w:ascii="Century Gothic" w:hAnsi="Century Gothic" w:cs="Tahoma"/>
                <w:b/>
                <w:bCs/>
                <w:sz w:val="18"/>
                <w:szCs w:val="22"/>
                <w:lang w:eastAsia="en-US"/>
              </w:rPr>
              <w:t>auf der Schulwebseite?</w:t>
            </w:r>
            <w:r w:rsidR="00D45F6D" w:rsidRPr="00DC3CC9">
              <w:rPr>
                <w:rFonts w:ascii="Century Gothic" w:hAnsi="Century Gothic" w:cs="Helvetica"/>
                <w:i/>
                <w:color w:val="000000"/>
                <w:sz w:val="15"/>
                <w:lang w:eastAsia="fr-FR"/>
              </w:rPr>
              <w:br/>
            </w:r>
            <w:r w:rsidR="00D45F6D" w:rsidRPr="007753A1">
              <w:rPr>
                <w:rFonts w:ascii="Century Gothic" w:hAnsi="Century Gothic" w:cs="Helvetica"/>
                <w:i/>
                <w:color w:val="000000"/>
                <w:sz w:val="18"/>
                <w:szCs w:val="32"/>
                <w:lang w:eastAsia="fr-FR"/>
              </w:rPr>
              <w:t xml:space="preserve">Mit </w:t>
            </w:r>
            <w:r w:rsidR="00752D39" w:rsidRPr="007753A1">
              <w:rPr>
                <w:rFonts w:ascii="Century Gothic" w:hAnsi="Century Gothic" w:cs="Helvetica"/>
                <w:i/>
                <w:color w:val="000000"/>
                <w:sz w:val="18"/>
                <w:szCs w:val="32"/>
                <w:lang w:eastAsia="fr-FR"/>
              </w:rPr>
              <w:t xml:space="preserve">Einblicken in den Unterricht </w:t>
            </w:r>
            <w:r w:rsidR="002379D5" w:rsidRPr="007753A1">
              <w:rPr>
                <w:rFonts w:ascii="Century Gothic" w:hAnsi="Century Gothic" w:cs="Helvetica"/>
                <w:i/>
                <w:color w:val="000000"/>
                <w:sz w:val="18"/>
                <w:szCs w:val="32"/>
                <w:lang w:eastAsia="fr-FR"/>
              </w:rPr>
              <w:t>auf unserer Hom</w:t>
            </w:r>
            <w:r w:rsidR="00F179C1" w:rsidRPr="007753A1">
              <w:rPr>
                <w:rFonts w:ascii="Century Gothic" w:hAnsi="Century Gothic" w:cs="Helvetica"/>
                <w:i/>
                <w:color w:val="000000"/>
                <w:sz w:val="18"/>
                <w:szCs w:val="32"/>
                <w:lang w:eastAsia="fr-FR"/>
              </w:rPr>
              <w:t>e</w:t>
            </w:r>
            <w:r w:rsidR="002379D5" w:rsidRPr="007753A1">
              <w:rPr>
                <w:rFonts w:ascii="Century Gothic" w:hAnsi="Century Gothic" w:cs="Helvetica"/>
                <w:i/>
                <w:color w:val="000000"/>
                <w:sz w:val="18"/>
                <w:szCs w:val="32"/>
                <w:lang w:eastAsia="fr-FR"/>
              </w:rPr>
              <w:t xml:space="preserve">page </w:t>
            </w:r>
            <w:r w:rsidR="00F179C1" w:rsidRPr="007753A1">
              <w:rPr>
                <w:rFonts w:ascii="Century Gothic" w:hAnsi="Century Gothic" w:cs="Helvetica"/>
                <w:i/>
                <w:color w:val="000000"/>
                <w:sz w:val="18"/>
                <w:szCs w:val="32"/>
                <w:lang w:eastAsia="fr-FR"/>
              </w:rPr>
              <w:t>repräsentieren</w:t>
            </w:r>
            <w:r w:rsidR="002379D5" w:rsidRPr="007753A1">
              <w:rPr>
                <w:rFonts w:ascii="Century Gothic" w:hAnsi="Century Gothic" w:cs="Helvetica"/>
                <w:i/>
                <w:color w:val="000000"/>
                <w:sz w:val="18"/>
                <w:szCs w:val="32"/>
                <w:lang w:eastAsia="fr-FR"/>
              </w:rPr>
              <w:t xml:space="preserve"> wir unsere Schule. </w:t>
            </w:r>
            <w:r w:rsidR="00126256" w:rsidRPr="007753A1">
              <w:rPr>
                <w:rFonts w:ascii="Century Gothic" w:hAnsi="Century Gothic" w:cs="Helvetica"/>
                <w:i/>
                <w:color w:val="000000"/>
                <w:sz w:val="18"/>
                <w:szCs w:val="32"/>
                <w:lang w:eastAsia="fr-FR"/>
              </w:rPr>
              <w:t>Dabei ist es möglich, dass</w:t>
            </w:r>
            <w:r w:rsidR="00400E33">
              <w:rPr>
                <w:rFonts w:ascii="Century Gothic" w:hAnsi="Century Gothic" w:cs="Helvetica"/>
                <w:i/>
                <w:color w:val="000000"/>
                <w:sz w:val="18"/>
                <w:szCs w:val="32"/>
                <w:lang w:eastAsia="fr-FR"/>
              </w:rPr>
              <w:t xml:space="preserve"> Tonaufnahmen und/oder</w:t>
            </w:r>
            <w:r w:rsidR="00126256" w:rsidRPr="007753A1">
              <w:rPr>
                <w:rFonts w:ascii="Century Gothic" w:hAnsi="Century Gothic" w:cs="Helvetica"/>
                <w:i/>
                <w:color w:val="000000"/>
                <w:sz w:val="18"/>
                <w:szCs w:val="32"/>
                <w:lang w:eastAsia="fr-FR"/>
              </w:rPr>
              <w:t xml:space="preserve"> Bilder Ihres Kindes (Gruppenfotos ohne Namensnennung) auf der Homepage abgebildet werden.</w:t>
            </w:r>
          </w:p>
        </w:tc>
      </w:tr>
      <w:tr w:rsidR="003B6530" w:rsidRPr="00DC3CC9" w14:paraId="4BA12925" w14:textId="77777777" w:rsidTr="006C7D1C">
        <w:trPr>
          <w:trHeight w:val="362"/>
        </w:trPr>
        <w:tc>
          <w:tcPr>
            <w:tcW w:w="2153" w:type="dxa"/>
            <w:vMerge/>
            <w:tcBorders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3F6073" w14:textId="77777777" w:rsidR="003B6530" w:rsidRPr="00DC3CC9" w:rsidRDefault="003B6530" w:rsidP="003F6B3F">
            <w:pPr>
              <w:tabs>
                <w:tab w:val="right" w:pos="9632"/>
              </w:tabs>
              <w:rPr>
                <w:rFonts w:ascii="Century Gothic" w:hAnsi="Century Gothic" w:cs="Tahoma"/>
                <w:bCs/>
                <w:sz w:val="18"/>
                <w:szCs w:val="22"/>
              </w:rPr>
            </w:pPr>
          </w:p>
        </w:tc>
        <w:tc>
          <w:tcPr>
            <w:tcW w:w="534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2563CFC8" w14:textId="3D00FFCA" w:rsidR="003B6530" w:rsidRPr="00411AE2" w:rsidRDefault="005C1E1A" w:rsidP="003F6B3F">
            <w:pPr>
              <w:tabs>
                <w:tab w:val="right" w:pos="9632"/>
              </w:tabs>
              <w:jc w:val="center"/>
              <w:rPr>
                <w:rFonts w:ascii="Century Gothic" w:hAnsi="Century Gothic" w:cs="Tahoma"/>
                <w:color w:val="7030A0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7095" w:type="dxa"/>
            <w:tcBorders>
              <w:top w:val="single" w:sz="4" w:space="0" w:color="BFBFBF" w:themeColor="background1" w:themeShade="BF"/>
              <w:left w:val="single" w:sz="4" w:space="0" w:color="808080" w:themeColor="background1" w:themeShade="80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0126E162" w14:textId="309E6162" w:rsidR="003B6530" w:rsidRPr="00DC3CC9" w:rsidRDefault="003B6530" w:rsidP="003F6B3F">
            <w:pPr>
              <w:tabs>
                <w:tab w:val="right" w:pos="9632"/>
              </w:tabs>
              <w:rPr>
                <w:rFonts w:ascii="Century Gothic" w:hAnsi="Century Gothic" w:cs="Tahoma"/>
                <w:sz w:val="18"/>
                <w:szCs w:val="18"/>
              </w:rPr>
            </w:pPr>
            <w:r w:rsidRPr="00DC3CC9">
              <w:rPr>
                <w:rFonts w:ascii="Century Gothic" w:hAnsi="Century Gothic" w:cs="Tahoma"/>
                <w:sz w:val="18"/>
                <w:szCs w:val="18"/>
              </w:rPr>
              <w:t xml:space="preserve">Wir sind einverstanden, dass </w:t>
            </w:r>
            <w:r w:rsidR="00400E33">
              <w:rPr>
                <w:rFonts w:ascii="Century Gothic" w:hAnsi="Century Gothic" w:cs="Tahoma"/>
                <w:sz w:val="18"/>
                <w:szCs w:val="18"/>
              </w:rPr>
              <w:t>Beiträge</w:t>
            </w:r>
            <w:r w:rsidRPr="00DC3CC9">
              <w:rPr>
                <w:rFonts w:ascii="Century Gothic" w:hAnsi="Century Gothic" w:cs="Tahoma"/>
                <w:sz w:val="18"/>
                <w:szCs w:val="18"/>
              </w:rPr>
              <w:t xml:space="preserve"> unseres Kindes auf der Schulwebseite veröffentlicht werden.</w:t>
            </w:r>
          </w:p>
        </w:tc>
      </w:tr>
      <w:tr w:rsidR="003B6530" w:rsidRPr="00DC3CC9" w14:paraId="2962AB73" w14:textId="77777777" w:rsidTr="006C7D1C">
        <w:trPr>
          <w:trHeight w:val="362"/>
        </w:trPr>
        <w:tc>
          <w:tcPr>
            <w:tcW w:w="2153" w:type="dxa"/>
            <w:vMerge/>
            <w:tcBorders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B4414B" w14:textId="77777777" w:rsidR="003B6530" w:rsidRPr="00DC3CC9" w:rsidRDefault="003B6530" w:rsidP="003F6B3F">
            <w:pPr>
              <w:tabs>
                <w:tab w:val="right" w:pos="9632"/>
              </w:tabs>
              <w:rPr>
                <w:rFonts w:ascii="Century Gothic" w:hAnsi="Century Gothic" w:cs="Tahoma"/>
                <w:bCs/>
                <w:sz w:val="18"/>
                <w:szCs w:val="22"/>
              </w:rPr>
            </w:pPr>
          </w:p>
        </w:tc>
        <w:tc>
          <w:tcPr>
            <w:tcW w:w="534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1E3998D0" w14:textId="4169A792" w:rsidR="003B6530" w:rsidRPr="00411AE2" w:rsidRDefault="005C1E1A" w:rsidP="003F6B3F">
            <w:pPr>
              <w:tabs>
                <w:tab w:val="right" w:pos="9632"/>
              </w:tabs>
              <w:jc w:val="center"/>
              <w:rPr>
                <w:rFonts w:ascii="Century Gothic" w:hAnsi="Century Gothic" w:cs="Tahoma"/>
                <w:color w:val="7030A0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7095" w:type="dxa"/>
            <w:tcBorders>
              <w:top w:val="single" w:sz="4" w:space="0" w:color="BFBFBF" w:themeColor="background1" w:themeShade="BF"/>
              <w:left w:val="single" w:sz="4" w:space="0" w:color="808080" w:themeColor="background1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22A830BE" w14:textId="584BEFB4" w:rsidR="003B6530" w:rsidRPr="00DC3CC9" w:rsidRDefault="003B6530" w:rsidP="003F6B3F">
            <w:pPr>
              <w:tabs>
                <w:tab w:val="right" w:pos="9632"/>
              </w:tabs>
              <w:rPr>
                <w:rFonts w:ascii="Century Gothic" w:hAnsi="Century Gothic" w:cs="Tahoma"/>
                <w:sz w:val="18"/>
                <w:szCs w:val="18"/>
              </w:rPr>
            </w:pPr>
            <w:r w:rsidRPr="00DC3CC9">
              <w:rPr>
                <w:rFonts w:ascii="Century Gothic" w:hAnsi="Century Gothic" w:cs="Tahoma"/>
                <w:sz w:val="18"/>
                <w:szCs w:val="18"/>
              </w:rPr>
              <w:t xml:space="preserve">Wir sind </w:t>
            </w:r>
            <w:r w:rsidRPr="00DC3CC9">
              <w:rPr>
                <w:rFonts w:ascii="Century Gothic" w:hAnsi="Century Gothic" w:cs="Tahoma"/>
                <w:b/>
                <w:sz w:val="18"/>
                <w:szCs w:val="18"/>
              </w:rPr>
              <w:t xml:space="preserve">nicht </w:t>
            </w:r>
            <w:r w:rsidRPr="00DC3CC9">
              <w:rPr>
                <w:rFonts w:ascii="Century Gothic" w:hAnsi="Century Gothic" w:cs="Tahoma"/>
                <w:sz w:val="18"/>
                <w:szCs w:val="18"/>
              </w:rPr>
              <w:t xml:space="preserve">einverstanden, dass </w:t>
            </w:r>
            <w:r w:rsidR="00400E33">
              <w:rPr>
                <w:rFonts w:ascii="Century Gothic" w:hAnsi="Century Gothic" w:cs="Tahoma"/>
                <w:sz w:val="18"/>
                <w:szCs w:val="18"/>
              </w:rPr>
              <w:t>Beiträge</w:t>
            </w:r>
            <w:r w:rsidRPr="00DC3CC9">
              <w:rPr>
                <w:rFonts w:ascii="Century Gothic" w:hAnsi="Century Gothic" w:cs="Tahoma"/>
                <w:sz w:val="18"/>
                <w:szCs w:val="18"/>
              </w:rPr>
              <w:t xml:space="preserve"> unseres Kindes auf der Schulwebseite veröffentlicht werden.</w:t>
            </w:r>
          </w:p>
        </w:tc>
      </w:tr>
      <w:tr w:rsidR="001D7A3F" w:rsidRPr="00DC3CC9" w14:paraId="7ED6CA96" w14:textId="77777777" w:rsidTr="006C7D1C">
        <w:trPr>
          <w:trHeight w:val="362"/>
        </w:trPr>
        <w:tc>
          <w:tcPr>
            <w:tcW w:w="2153" w:type="dxa"/>
            <w:vMerge w:val="restart"/>
            <w:tcBorders>
              <w:top w:val="single" w:sz="4" w:space="0" w:color="F2F2F2" w:themeColor="background1" w:themeShade="F2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58225F" w14:textId="77777777" w:rsidR="001D7A3F" w:rsidRPr="00DC3CC9" w:rsidRDefault="001D7A3F" w:rsidP="003F6B3F">
            <w:pPr>
              <w:tabs>
                <w:tab w:val="right" w:pos="9632"/>
              </w:tabs>
              <w:rPr>
                <w:rFonts w:ascii="Century Gothic" w:hAnsi="Century Gothic" w:cs="Tahoma"/>
                <w:bCs/>
                <w:sz w:val="18"/>
                <w:szCs w:val="22"/>
              </w:rPr>
            </w:pPr>
            <w:r w:rsidRPr="00DC3CC9">
              <w:rPr>
                <w:rFonts w:ascii="Century Gothic" w:hAnsi="Century Gothic" w:cs="Tahoma"/>
                <w:bCs/>
                <w:sz w:val="18"/>
                <w:szCs w:val="22"/>
              </w:rPr>
              <w:t>Kommunikation</w:t>
            </w:r>
          </w:p>
        </w:tc>
        <w:tc>
          <w:tcPr>
            <w:tcW w:w="7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552B728F" w14:textId="0869D511" w:rsidR="001D7A3F" w:rsidRPr="003C363B" w:rsidRDefault="001D7A3F" w:rsidP="003F6B3F">
            <w:pPr>
              <w:tabs>
                <w:tab w:val="right" w:pos="9632"/>
              </w:tabs>
              <w:rPr>
                <w:rFonts w:ascii="Century Gothic" w:hAnsi="Century Gothic" w:cs="Tahoma"/>
                <w:i/>
                <w:iCs/>
                <w:sz w:val="18"/>
                <w:szCs w:val="18"/>
              </w:rPr>
            </w:pPr>
            <w:r w:rsidRPr="003C363B">
              <w:rPr>
                <w:rFonts w:ascii="Century Gothic" w:hAnsi="Century Gothic" w:cs="Tahoma"/>
                <w:i/>
                <w:iCs/>
                <w:sz w:val="18"/>
                <w:szCs w:val="18"/>
              </w:rPr>
              <w:t>Dürfen die angegebenen E-Mailadressen für Informationen und Mitteilungen dem Elternrates</w:t>
            </w:r>
            <w:r w:rsidR="00D10DEC">
              <w:rPr>
                <w:rFonts w:ascii="Century Gothic" w:hAnsi="Century Gothic" w:cs="Tahoma"/>
                <w:i/>
                <w:iCs/>
                <w:sz w:val="18"/>
                <w:szCs w:val="18"/>
              </w:rPr>
              <w:t xml:space="preserve"> DOSF</w:t>
            </w:r>
            <w:r w:rsidRPr="003C363B">
              <w:rPr>
                <w:rFonts w:ascii="Century Gothic" w:hAnsi="Century Gothic" w:cs="Tahoma"/>
                <w:i/>
                <w:iCs/>
                <w:sz w:val="18"/>
                <w:szCs w:val="18"/>
              </w:rPr>
              <w:t xml:space="preserve"> weitergegeben werden?</w:t>
            </w:r>
          </w:p>
        </w:tc>
      </w:tr>
      <w:tr w:rsidR="001D7A3F" w:rsidRPr="00DC3CC9" w14:paraId="7FA5CF76" w14:textId="77777777" w:rsidTr="00CA443B">
        <w:trPr>
          <w:trHeight w:val="362"/>
        </w:trPr>
        <w:tc>
          <w:tcPr>
            <w:tcW w:w="2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A09BA4" w14:textId="77777777" w:rsidR="001D7A3F" w:rsidRPr="00DC3CC9" w:rsidRDefault="001D7A3F" w:rsidP="003B6530">
            <w:pPr>
              <w:tabs>
                <w:tab w:val="right" w:pos="9632"/>
              </w:tabs>
              <w:rPr>
                <w:rFonts w:ascii="Century Gothic" w:hAnsi="Century Gothic" w:cs="Tahoma"/>
                <w:bCs/>
                <w:sz w:val="18"/>
                <w:szCs w:val="22"/>
              </w:rPr>
            </w:pPr>
          </w:p>
        </w:tc>
        <w:tc>
          <w:tcPr>
            <w:tcW w:w="7629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B740" w14:textId="16D30ABC" w:rsidR="001D7A3F" w:rsidRPr="00DC3CC9" w:rsidRDefault="005C1E1A" w:rsidP="003F6B3F">
            <w:pPr>
              <w:tabs>
                <w:tab w:val="right" w:pos="9632"/>
              </w:tabs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1D7A3F" w:rsidRPr="00DC3CC9">
              <w:rPr>
                <w:rFonts w:ascii="Century Gothic" w:hAnsi="Century Gothic" w:cs="Tahoma"/>
                <w:sz w:val="18"/>
                <w:szCs w:val="18"/>
              </w:rPr>
              <w:t xml:space="preserve">   Ja             </w: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Century Gothic" w:hAnsi="Century Gothic"/>
                <w:sz w:val="18"/>
                <w:szCs w:val="18"/>
                <w:lang w:val="de-DE"/>
              </w:rPr>
              <w:fldChar w:fldCharType="end"/>
            </w:r>
            <w:r w:rsidR="001D7A3F" w:rsidRPr="00DC3CC9">
              <w:rPr>
                <w:rFonts w:ascii="Century Gothic" w:hAnsi="Century Gothic" w:cs="Tahoma"/>
                <w:sz w:val="18"/>
                <w:szCs w:val="18"/>
              </w:rPr>
              <w:t xml:space="preserve">   Nein</w:t>
            </w:r>
          </w:p>
        </w:tc>
      </w:tr>
    </w:tbl>
    <w:p w14:paraId="48FEA71D" w14:textId="77777777" w:rsidR="003B6530" w:rsidRPr="00DC3CC9" w:rsidRDefault="003B6530" w:rsidP="00EC3005">
      <w:pPr>
        <w:tabs>
          <w:tab w:val="right" w:leader="underscore" w:pos="9639"/>
        </w:tabs>
        <w:rPr>
          <w:rFonts w:ascii="Century Gothic" w:hAnsi="Century Gothic"/>
          <w:color w:val="000000" w:themeColor="text1"/>
          <w:sz w:val="22"/>
          <w:szCs w:val="22"/>
        </w:rPr>
      </w:pPr>
    </w:p>
    <w:p w14:paraId="1C2D28EF" w14:textId="77777777" w:rsidR="00EC3005" w:rsidRDefault="00EC3005" w:rsidP="003F2F28">
      <w:pPr>
        <w:tabs>
          <w:tab w:val="right" w:leader="underscore" w:pos="9639"/>
        </w:tabs>
        <w:rPr>
          <w:rFonts w:ascii="Century Gothic" w:hAnsi="Century Gothic"/>
          <w:color w:val="FF0000"/>
          <w:sz w:val="22"/>
          <w:szCs w:val="22"/>
        </w:rPr>
      </w:pPr>
    </w:p>
    <w:p w14:paraId="17624090" w14:textId="77777777" w:rsidR="00411AE2" w:rsidRDefault="00411AE2" w:rsidP="003F2F28">
      <w:pPr>
        <w:tabs>
          <w:tab w:val="right" w:leader="underscore" w:pos="9639"/>
        </w:tabs>
        <w:rPr>
          <w:rFonts w:ascii="Century Gothic" w:hAnsi="Century Gothic"/>
          <w:color w:val="FF0000"/>
          <w:sz w:val="22"/>
          <w:szCs w:val="22"/>
        </w:rPr>
      </w:pPr>
    </w:p>
    <w:p w14:paraId="34590D5D" w14:textId="77777777" w:rsidR="00411AE2" w:rsidRDefault="00411AE2" w:rsidP="003F2F28">
      <w:pPr>
        <w:tabs>
          <w:tab w:val="right" w:leader="underscore" w:pos="9639"/>
        </w:tabs>
        <w:rPr>
          <w:rFonts w:ascii="Century Gothic" w:hAnsi="Century Gothic"/>
          <w:color w:val="FF0000"/>
          <w:sz w:val="22"/>
          <w:szCs w:val="22"/>
        </w:rPr>
      </w:pPr>
    </w:p>
    <w:p w14:paraId="5A9ED41E" w14:textId="77777777" w:rsidR="00411AE2" w:rsidRPr="00DC3CC9" w:rsidRDefault="00411AE2" w:rsidP="003F2F28">
      <w:pPr>
        <w:tabs>
          <w:tab w:val="right" w:leader="underscore" w:pos="9639"/>
        </w:tabs>
        <w:rPr>
          <w:rFonts w:ascii="Century Gothic" w:hAnsi="Century Gothic"/>
          <w:color w:val="FF0000"/>
          <w:sz w:val="22"/>
          <w:szCs w:val="22"/>
        </w:rPr>
      </w:pPr>
    </w:p>
    <w:p w14:paraId="019C85FD" w14:textId="11518252" w:rsidR="003F2F28" w:rsidRPr="00EB75B6" w:rsidRDefault="003F2F28" w:rsidP="003F2F28">
      <w:pPr>
        <w:tabs>
          <w:tab w:val="right" w:leader="underscore" w:pos="5670"/>
          <w:tab w:val="right" w:leader="underscore" w:pos="9639"/>
        </w:tabs>
        <w:rPr>
          <w:rFonts w:ascii="Century Gothic" w:hAnsi="Century Gothic"/>
          <w:color w:val="761E28" w:themeColor="accent2" w:themeShade="BF"/>
          <w:sz w:val="21"/>
          <w:szCs w:val="21"/>
        </w:rPr>
      </w:pPr>
    </w:p>
    <w:p w14:paraId="6CCCE458" w14:textId="7B94E589" w:rsidR="006F7B9A" w:rsidRPr="00F208FB" w:rsidRDefault="00BE454A" w:rsidP="00BE454A">
      <w:pPr>
        <w:tabs>
          <w:tab w:val="right" w:leader="underscore" w:pos="9639"/>
        </w:tabs>
        <w:rPr>
          <w:rFonts w:ascii="Century Gothic" w:hAnsi="Century Gothic"/>
          <w:color w:val="0070C0"/>
          <w:sz w:val="21"/>
          <w:szCs w:val="21"/>
        </w:rPr>
      </w:pPr>
      <w:r w:rsidRPr="00F208FB">
        <w:rPr>
          <w:rFonts w:ascii="Century Gothic" w:hAnsi="Century Gothic"/>
          <w:color w:val="0070C0"/>
          <w:sz w:val="21"/>
          <w:szCs w:val="21"/>
        </w:rPr>
        <w:t xml:space="preserve">Datum: </w:t>
      </w:r>
      <w:r w:rsidR="005C1E1A">
        <w:rPr>
          <w:rFonts w:ascii="Century Gothic" w:hAnsi="Century Gothic"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C1E1A">
        <w:rPr>
          <w:rFonts w:ascii="Century Gothic" w:hAnsi="Century Gothic"/>
          <w:sz w:val="18"/>
          <w:szCs w:val="18"/>
        </w:rPr>
        <w:instrText xml:space="preserve"> FORMTEXT </w:instrText>
      </w:r>
      <w:r w:rsidR="005C1E1A">
        <w:rPr>
          <w:rFonts w:ascii="Century Gothic" w:hAnsi="Century Gothic"/>
          <w:sz w:val="18"/>
          <w:szCs w:val="18"/>
        </w:rPr>
      </w:r>
      <w:r w:rsidR="005C1E1A">
        <w:rPr>
          <w:rFonts w:ascii="Century Gothic" w:hAnsi="Century Gothic"/>
          <w:sz w:val="18"/>
          <w:szCs w:val="18"/>
        </w:rPr>
        <w:fldChar w:fldCharType="separate"/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5C1E1A">
        <w:rPr>
          <w:rFonts w:ascii="Century Gothic" w:hAnsi="Century Gothic"/>
          <w:sz w:val="18"/>
          <w:szCs w:val="18"/>
        </w:rPr>
        <w:fldChar w:fldCharType="end"/>
      </w:r>
      <w:r w:rsidRPr="00F208FB">
        <w:rPr>
          <w:rFonts w:ascii="Century Gothic" w:hAnsi="Century Gothic"/>
          <w:color w:val="0070C0"/>
          <w:sz w:val="21"/>
          <w:szCs w:val="21"/>
        </w:rPr>
        <w:t xml:space="preserve">_________________________     </w:t>
      </w:r>
      <w:r w:rsidR="003F2F28" w:rsidRPr="00F208FB">
        <w:rPr>
          <w:rFonts w:ascii="Century Gothic" w:hAnsi="Century Gothic"/>
          <w:color w:val="0070C0"/>
          <w:sz w:val="21"/>
          <w:szCs w:val="21"/>
        </w:rPr>
        <w:t xml:space="preserve">Unterschrift </w:t>
      </w:r>
      <w:r w:rsidR="003E21CF" w:rsidRPr="00F208FB">
        <w:rPr>
          <w:rFonts w:ascii="Century Gothic" w:hAnsi="Century Gothic"/>
          <w:color w:val="0070C0"/>
          <w:sz w:val="21"/>
          <w:szCs w:val="21"/>
        </w:rPr>
        <w:t>der Eltern</w:t>
      </w:r>
      <w:r w:rsidR="006F7B9A" w:rsidRPr="00F208FB">
        <w:rPr>
          <w:rFonts w:ascii="Century Gothic" w:hAnsi="Century Gothic"/>
          <w:color w:val="0070C0"/>
          <w:sz w:val="21"/>
          <w:szCs w:val="21"/>
        </w:rPr>
        <w:t>:</w:t>
      </w:r>
      <w:r w:rsidR="003F2F28" w:rsidRPr="00F208FB">
        <w:rPr>
          <w:rFonts w:ascii="Century Gothic" w:hAnsi="Century Gothic"/>
          <w:color w:val="0070C0"/>
          <w:sz w:val="21"/>
          <w:szCs w:val="21"/>
        </w:rPr>
        <w:t xml:space="preserve"> </w:t>
      </w:r>
      <w:r w:rsidR="005C1E1A">
        <w:rPr>
          <w:rFonts w:ascii="Century Gothic" w:hAnsi="Century Gothic"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C1E1A">
        <w:rPr>
          <w:rFonts w:ascii="Century Gothic" w:hAnsi="Century Gothic"/>
          <w:sz w:val="18"/>
          <w:szCs w:val="18"/>
        </w:rPr>
        <w:instrText xml:space="preserve"> FORMTEXT </w:instrText>
      </w:r>
      <w:r w:rsidR="005C1E1A">
        <w:rPr>
          <w:rFonts w:ascii="Century Gothic" w:hAnsi="Century Gothic"/>
          <w:sz w:val="18"/>
          <w:szCs w:val="18"/>
        </w:rPr>
      </w:r>
      <w:r w:rsidR="005C1E1A">
        <w:rPr>
          <w:rFonts w:ascii="Century Gothic" w:hAnsi="Century Gothic"/>
          <w:sz w:val="18"/>
          <w:szCs w:val="18"/>
        </w:rPr>
        <w:fldChar w:fldCharType="separate"/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5C1E1A">
        <w:rPr>
          <w:rFonts w:ascii="Century Gothic" w:hAnsi="Century Gothic"/>
          <w:sz w:val="18"/>
          <w:szCs w:val="18"/>
        </w:rPr>
        <w:fldChar w:fldCharType="end"/>
      </w:r>
      <w:r w:rsidR="006F7B9A" w:rsidRPr="00F208FB">
        <w:rPr>
          <w:rFonts w:ascii="Century Gothic" w:hAnsi="Century Gothic"/>
          <w:color w:val="0070C0"/>
          <w:sz w:val="21"/>
          <w:szCs w:val="21"/>
        </w:rPr>
        <w:tab/>
      </w:r>
      <w:r w:rsidR="003F2F28" w:rsidRPr="00F208FB">
        <w:rPr>
          <w:rFonts w:ascii="Century Gothic" w:hAnsi="Century Gothic"/>
          <w:color w:val="0070C0"/>
          <w:sz w:val="21"/>
          <w:szCs w:val="21"/>
        </w:rPr>
        <w:t xml:space="preserve"> </w:t>
      </w:r>
    </w:p>
    <w:p w14:paraId="0B60EEF9" w14:textId="77777777" w:rsidR="00453C20" w:rsidRPr="00DC3CC9" w:rsidRDefault="00453C20" w:rsidP="00151261">
      <w:pPr>
        <w:tabs>
          <w:tab w:val="right" w:leader="underscore" w:pos="7371"/>
          <w:tab w:val="right" w:leader="underscore" w:pos="9639"/>
        </w:tabs>
        <w:rPr>
          <w:rFonts w:ascii="Century Gothic" w:hAnsi="Century Gothic"/>
          <w:color w:val="FF0000"/>
          <w:sz w:val="22"/>
          <w:szCs w:val="22"/>
        </w:rPr>
      </w:pPr>
    </w:p>
    <w:p w14:paraId="20BC6DCC" w14:textId="77777777" w:rsidR="00453C20" w:rsidRPr="00DC3CC9" w:rsidRDefault="00453C20" w:rsidP="00151261">
      <w:pPr>
        <w:tabs>
          <w:tab w:val="right" w:leader="underscore" w:pos="7371"/>
          <w:tab w:val="right" w:leader="underscore" w:pos="9639"/>
        </w:tabs>
        <w:rPr>
          <w:rFonts w:ascii="Century Gothic" w:hAnsi="Century Gothic"/>
          <w:color w:val="FF0000"/>
          <w:sz w:val="22"/>
          <w:szCs w:val="22"/>
        </w:rPr>
      </w:pPr>
    </w:p>
    <w:p w14:paraId="1EEAC47B" w14:textId="3F186900" w:rsidR="003B6530" w:rsidRDefault="00453C20" w:rsidP="00412988">
      <w:pPr>
        <w:tabs>
          <w:tab w:val="right" w:pos="9632"/>
        </w:tabs>
        <w:spacing w:line="480" w:lineRule="auto"/>
        <w:rPr>
          <w:rFonts w:ascii="Century Gothic" w:hAnsi="Century Gothic"/>
          <w:i/>
          <w:sz w:val="18"/>
          <w:szCs w:val="22"/>
        </w:rPr>
      </w:pPr>
      <w:r w:rsidRPr="00DC3CC9">
        <w:rPr>
          <w:rFonts w:ascii="Century Gothic" w:hAnsi="Century Gothic"/>
          <w:color w:val="000000" w:themeColor="text1"/>
          <w:sz w:val="22"/>
          <w:szCs w:val="22"/>
        </w:rPr>
        <w:t>Bemerkung</w:t>
      </w:r>
      <w:r w:rsidR="003B6530" w:rsidRPr="00DC3CC9">
        <w:rPr>
          <w:rFonts w:ascii="Century Gothic" w:hAnsi="Century Gothic"/>
          <w:color w:val="000000" w:themeColor="text1"/>
          <w:sz w:val="22"/>
          <w:szCs w:val="22"/>
        </w:rPr>
        <w:t>en</w:t>
      </w:r>
      <w:r w:rsidRPr="00DC3CC9">
        <w:rPr>
          <w:rFonts w:ascii="Century Gothic" w:hAnsi="Century Gothic"/>
          <w:color w:val="000000" w:themeColor="text1"/>
          <w:sz w:val="22"/>
          <w:szCs w:val="22"/>
        </w:rPr>
        <w:t xml:space="preserve">:  </w:t>
      </w:r>
      <w:r w:rsidR="005C1E1A">
        <w:rPr>
          <w:rFonts w:ascii="Century Gothic" w:hAnsi="Century Gothic"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C1E1A">
        <w:rPr>
          <w:rFonts w:ascii="Century Gothic" w:hAnsi="Century Gothic"/>
          <w:sz w:val="18"/>
          <w:szCs w:val="18"/>
        </w:rPr>
        <w:instrText xml:space="preserve"> FORMTEXT </w:instrText>
      </w:r>
      <w:r w:rsidR="005C1E1A">
        <w:rPr>
          <w:rFonts w:ascii="Century Gothic" w:hAnsi="Century Gothic"/>
          <w:sz w:val="18"/>
          <w:szCs w:val="18"/>
        </w:rPr>
      </w:r>
      <w:r w:rsidR="005C1E1A">
        <w:rPr>
          <w:rFonts w:ascii="Century Gothic" w:hAnsi="Century Gothic"/>
          <w:sz w:val="18"/>
          <w:szCs w:val="18"/>
        </w:rPr>
        <w:fldChar w:fldCharType="separate"/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5C1E1A">
        <w:rPr>
          <w:rFonts w:ascii="Century Gothic" w:hAnsi="Century Gothic"/>
          <w:sz w:val="18"/>
          <w:szCs w:val="18"/>
        </w:rPr>
        <w:fldChar w:fldCharType="end"/>
      </w:r>
      <w:r w:rsidR="003B6530" w:rsidRPr="00DC3CC9">
        <w:rPr>
          <w:rFonts w:ascii="Century Gothic" w:hAnsi="Century Gothic"/>
          <w:i/>
          <w:sz w:val="18"/>
          <w:szCs w:val="22"/>
        </w:rPr>
        <w:t>.......................</w:t>
      </w:r>
      <w:r w:rsidR="005C1E1A">
        <w:rPr>
          <w:rFonts w:ascii="Century Gothic" w:hAnsi="Century Gothic"/>
          <w:i/>
          <w:sz w:val="18"/>
          <w:szCs w:val="22"/>
        </w:rPr>
        <w:t>.........</w:t>
      </w:r>
      <w:r w:rsidR="003B6530" w:rsidRPr="00DC3CC9">
        <w:rPr>
          <w:rFonts w:ascii="Century Gothic" w:hAnsi="Century Gothic"/>
          <w:i/>
          <w:sz w:val="18"/>
          <w:szCs w:val="22"/>
        </w:rPr>
        <w:t>..................................................................................</w:t>
      </w:r>
      <w:r w:rsidR="00412988">
        <w:rPr>
          <w:rFonts w:ascii="Century Gothic" w:hAnsi="Century Gothic"/>
          <w:i/>
          <w:sz w:val="18"/>
          <w:szCs w:val="22"/>
        </w:rPr>
        <w:t>.......................</w:t>
      </w:r>
      <w:r w:rsidR="003B6530" w:rsidRPr="00DC3CC9">
        <w:rPr>
          <w:rFonts w:ascii="Century Gothic" w:hAnsi="Century Gothic"/>
          <w:i/>
          <w:sz w:val="18"/>
          <w:szCs w:val="22"/>
        </w:rPr>
        <w:t>.............</w:t>
      </w:r>
    </w:p>
    <w:p w14:paraId="2C927D69" w14:textId="3FB45925" w:rsidR="000B4D9E" w:rsidRDefault="00412988" w:rsidP="000B4D9E">
      <w:pPr>
        <w:tabs>
          <w:tab w:val="right" w:pos="9632"/>
        </w:tabs>
        <w:spacing w:line="480" w:lineRule="auto"/>
        <w:rPr>
          <w:rFonts w:ascii="Century Gothic" w:hAnsi="Century Gothic"/>
          <w:i/>
          <w:sz w:val="18"/>
          <w:szCs w:val="22"/>
        </w:rPr>
      </w:pPr>
      <w:r>
        <w:rPr>
          <w:rFonts w:ascii="Century Gothic" w:hAnsi="Century Gothic"/>
          <w:i/>
          <w:sz w:val="18"/>
          <w:szCs w:val="22"/>
        </w:rPr>
        <w:tab/>
      </w:r>
      <w:r w:rsidR="005C1E1A">
        <w:rPr>
          <w:rFonts w:ascii="Century Gothic" w:hAnsi="Century Gothic"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C1E1A">
        <w:rPr>
          <w:rFonts w:ascii="Century Gothic" w:hAnsi="Century Gothic"/>
          <w:sz w:val="18"/>
          <w:szCs w:val="18"/>
        </w:rPr>
        <w:instrText xml:space="preserve"> FORMTEXT </w:instrText>
      </w:r>
      <w:r w:rsidR="005C1E1A">
        <w:rPr>
          <w:rFonts w:ascii="Century Gothic" w:hAnsi="Century Gothic"/>
          <w:sz w:val="18"/>
          <w:szCs w:val="18"/>
        </w:rPr>
      </w:r>
      <w:r w:rsidR="005C1E1A">
        <w:rPr>
          <w:rFonts w:ascii="Century Gothic" w:hAnsi="Century Gothic"/>
          <w:sz w:val="18"/>
          <w:szCs w:val="18"/>
        </w:rPr>
        <w:fldChar w:fldCharType="separate"/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3B5979">
        <w:rPr>
          <w:rFonts w:ascii="Century Gothic" w:hAnsi="Century Gothic"/>
          <w:noProof/>
          <w:sz w:val="18"/>
          <w:szCs w:val="18"/>
        </w:rPr>
        <w:t> </w:t>
      </w:r>
      <w:r w:rsidR="005C1E1A">
        <w:rPr>
          <w:rFonts w:ascii="Century Gothic" w:hAnsi="Century Gothic"/>
          <w:sz w:val="18"/>
          <w:szCs w:val="18"/>
        </w:rPr>
        <w:fldChar w:fldCharType="end"/>
      </w:r>
      <w:r w:rsidRPr="00DC3CC9">
        <w:rPr>
          <w:rFonts w:ascii="Century Gothic" w:hAnsi="Century Gothic"/>
          <w:i/>
          <w:sz w:val="18"/>
          <w:szCs w:val="22"/>
        </w:rPr>
        <w:t>...................................................................................................................</w:t>
      </w:r>
      <w:r>
        <w:rPr>
          <w:rFonts w:ascii="Century Gothic" w:hAnsi="Century Gothic"/>
          <w:i/>
          <w:sz w:val="18"/>
          <w:szCs w:val="22"/>
        </w:rPr>
        <w:t>.......................</w:t>
      </w:r>
      <w:r w:rsidRPr="00DC3CC9">
        <w:rPr>
          <w:rFonts w:ascii="Century Gothic" w:hAnsi="Century Gothic"/>
          <w:i/>
          <w:sz w:val="18"/>
          <w:szCs w:val="22"/>
        </w:rPr>
        <w:t>.............</w:t>
      </w:r>
    </w:p>
    <w:p w14:paraId="20715C41" w14:textId="3E60A02E" w:rsidR="000B4D9E" w:rsidRPr="00241E1D" w:rsidRDefault="000B4D9E" w:rsidP="00241E1D">
      <w:pPr>
        <w:rPr>
          <w:rFonts w:ascii="Century Gothic" w:hAnsi="Century Gothic"/>
          <w:i/>
          <w:sz w:val="18"/>
          <w:szCs w:val="22"/>
        </w:rPr>
      </w:pPr>
    </w:p>
    <w:sectPr w:rsidR="000B4D9E" w:rsidRPr="00241E1D" w:rsidSect="008531B6">
      <w:footerReference w:type="default" r:id="rId9"/>
      <w:pgSz w:w="11900" w:h="16840"/>
      <w:pgMar w:top="1134" w:right="1127" w:bottom="207" w:left="1134" w:header="709" w:footer="51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0F8CE0" w14:textId="77777777" w:rsidR="004931D1" w:rsidRDefault="004931D1" w:rsidP="00B171E3">
      <w:r>
        <w:separator/>
      </w:r>
    </w:p>
  </w:endnote>
  <w:endnote w:type="continuationSeparator" w:id="0">
    <w:p w14:paraId="3CFB58FD" w14:textId="77777777" w:rsidR="004931D1" w:rsidRDefault="004931D1" w:rsidP="00B17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uisse Int'l">
    <w:altName w:val="Arial"/>
    <w:panose1 w:val="020B0604020202020204"/>
    <w:charset w:val="B2"/>
    <w:family w:val="swiss"/>
    <w:notTrueType/>
    <w:pitch w:val="variable"/>
    <w:sig w:usb0="00002207" w:usb1="00000000" w:usb2="00000008" w:usb3="00000000" w:csb0="000000D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equate Extra Light">
    <w:altName w:val="Calibri"/>
    <w:panose1 w:val="020B0604020202020204"/>
    <w:charset w:val="4D"/>
    <w:family w:val="auto"/>
    <w:pitch w:val="variable"/>
    <w:sig w:usb0="800000AF" w:usb1="5000204A" w:usb2="00000000" w:usb3="00000000" w:csb0="0000001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66E2AD" w14:textId="6599E206" w:rsidR="000E080D" w:rsidRPr="004033B6" w:rsidRDefault="002D5588" w:rsidP="004033B6">
    <w:pPr>
      <w:pStyle w:val="Fuzeile"/>
      <w:jc w:val="center"/>
      <w:rPr>
        <w:rFonts w:ascii="Century Gothic" w:hAnsi="Century Gothic"/>
        <w:color w:val="0070C0"/>
        <w:sz w:val="15"/>
        <w:szCs w:val="15"/>
      </w:rPr>
    </w:pPr>
    <w:r w:rsidRPr="004033B6">
      <w:rPr>
        <w:rFonts w:ascii="Century Gothic" w:hAnsi="Century Gothic"/>
        <w:color w:val="0070C0"/>
        <w:sz w:val="15"/>
        <w:szCs w:val="15"/>
        <w:lang w:val="fr-CH"/>
      </w:rPr>
      <w:t xml:space="preserve">DOSF • </w:t>
    </w:r>
    <w:r w:rsidR="000E080D" w:rsidRPr="004033B6">
      <w:rPr>
        <w:rFonts w:ascii="Century Gothic" w:hAnsi="Century Gothic"/>
        <w:color w:val="0070C0"/>
        <w:sz w:val="15"/>
        <w:szCs w:val="15"/>
        <w:lang w:val="fr-CH"/>
      </w:rPr>
      <w:t xml:space="preserve">Av. Général-Guisan 61a, </w:t>
    </w:r>
    <w:r w:rsidR="000E080D" w:rsidRPr="004033B6">
      <w:rPr>
        <w:rFonts w:ascii="Century Gothic" w:hAnsi="Century Gothic"/>
        <w:color w:val="0070C0"/>
        <w:sz w:val="15"/>
        <w:szCs w:val="15"/>
      </w:rPr>
      <w:t>CH-1700 Freiburg • Tel. +41 (0)26 352 92 40 •</w:t>
    </w:r>
    <w:r w:rsidR="002F6681" w:rsidRPr="004033B6">
      <w:rPr>
        <w:rFonts w:ascii="Century Gothic" w:hAnsi="Century Gothic"/>
        <w:color w:val="0070C0"/>
        <w:sz w:val="15"/>
        <w:szCs w:val="15"/>
      </w:rPr>
      <w:t xml:space="preserve"> </w:t>
    </w:r>
    <w:r w:rsidR="000E080D" w:rsidRPr="004033B6">
      <w:rPr>
        <w:rFonts w:ascii="Century Gothic" w:hAnsi="Century Gothic"/>
        <w:color w:val="0070C0"/>
        <w:sz w:val="15"/>
        <w:szCs w:val="15"/>
      </w:rPr>
      <w:t>sekretariat.dosf@edufr.ch • www.dosf.ch</w:t>
    </w:r>
  </w:p>
  <w:p w14:paraId="61F6E30B" w14:textId="420921EA" w:rsidR="004C3056" w:rsidRPr="000E080D" w:rsidRDefault="004C3056" w:rsidP="000E08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F3B703" w14:textId="77777777" w:rsidR="004931D1" w:rsidRDefault="004931D1" w:rsidP="00B171E3">
      <w:r>
        <w:separator/>
      </w:r>
    </w:p>
  </w:footnote>
  <w:footnote w:type="continuationSeparator" w:id="0">
    <w:p w14:paraId="4BB94DF8" w14:textId="77777777" w:rsidR="004931D1" w:rsidRDefault="004931D1" w:rsidP="00B17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087132"/>
    <w:multiLevelType w:val="hybridMultilevel"/>
    <w:tmpl w:val="B010CE58"/>
    <w:lvl w:ilvl="0" w:tplc="88D24FC8">
      <w:start w:val="1"/>
      <w:numFmt w:val="decimal"/>
      <w:lvlText w:val="%1)"/>
      <w:lvlJc w:val="left"/>
      <w:pPr>
        <w:ind w:left="425" w:hanging="284"/>
        <w:jc w:val="right"/>
      </w:pPr>
      <w:rPr>
        <w:rFonts w:ascii="Suisse Int'l" w:eastAsia="Suisse Int'l" w:hAnsi="Suisse Int'l" w:cs="Suisse Int'l" w:hint="default"/>
        <w:b w:val="0"/>
        <w:bCs w:val="0"/>
        <w:i w:val="0"/>
        <w:iCs w:val="0"/>
        <w:spacing w:val="-1"/>
        <w:w w:val="100"/>
        <w:sz w:val="22"/>
        <w:szCs w:val="22"/>
        <w:lang w:val="de-DE" w:eastAsia="en-US" w:bidi="ar-SA"/>
      </w:rPr>
    </w:lvl>
    <w:lvl w:ilvl="1" w:tplc="1CBCD17C">
      <w:numFmt w:val="bullet"/>
      <w:lvlText w:val="-"/>
      <w:lvlJc w:val="left"/>
      <w:pPr>
        <w:ind w:left="861" w:hanging="360"/>
      </w:pPr>
      <w:rPr>
        <w:rFonts w:ascii="Suisse Int'l" w:eastAsia="Suisse Int'l" w:hAnsi="Suisse Int'l" w:cs="Suisse Int'l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2" w:tplc="00448316">
      <w:numFmt w:val="bullet"/>
      <w:lvlText w:val="•"/>
      <w:lvlJc w:val="left"/>
      <w:pPr>
        <w:ind w:left="1882" w:hanging="360"/>
      </w:pPr>
      <w:rPr>
        <w:rFonts w:hint="default"/>
        <w:lang w:val="de-DE" w:eastAsia="en-US" w:bidi="ar-SA"/>
      </w:rPr>
    </w:lvl>
    <w:lvl w:ilvl="3" w:tplc="87789EA4">
      <w:numFmt w:val="bullet"/>
      <w:lvlText w:val="•"/>
      <w:lvlJc w:val="left"/>
      <w:pPr>
        <w:ind w:left="2904" w:hanging="360"/>
      </w:pPr>
      <w:rPr>
        <w:rFonts w:hint="default"/>
        <w:lang w:val="de-DE" w:eastAsia="en-US" w:bidi="ar-SA"/>
      </w:rPr>
    </w:lvl>
    <w:lvl w:ilvl="4" w:tplc="A120DF32">
      <w:numFmt w:val="bullet"/>
      <w:lvlText w:val="•"/>
      <w:lvlJc w:val="left"/>
      <w:pPr>
        <w:ind w:left="3926" w:hanging="360"/>
      </w:pPr>
      <w:rPr>
        <w:rFonts w:hint="default"/>
        <w:lang w:val="de-DE" w:eastAsia="en-US" w:bidi="ar-SA"/>
      </w:rPr>
    </w:lvl>
    <w:lvl w:ilvl="5" w:tplc="FB848BFA">
      <w:numFmt w:val="bullet"/>
      <w:lvlText w:val="•"/>
      <w:lvlJc w:val="left"/>
      <w:pPr>
        <w:ind w:left="4948" w:hanging="360"/>
      </w:pPr>
      <w:rPr>
        <w:rFonts w:hint="default"/>
        <w:lang w:val="de-DE" w:eastAsia="en-US" w:bidi="ar-SA"/>
      </w:rPr>
    </w:lvl>
    <w:lvl w:ilvl="6" w:tplc="56AEEBAA">
      <w:numFmt w:val="bullet"/>
      <w:lvlText w:val="•"/>
      <w:lvlJc w:val="left"/>
      <w:pPr>
        <w:ind w:left="5970" w:hanging="360"/>
      </w:pPr>
      <w:rPr>
        <w:rFonts w:hint="default"/>
        <w:lang w:val="de-DE" w:eastAsia="en-US" w:bidi="ar-SA"/>
      </w:rPr>
    </w:lvl>
    <w:lvl w:ilvl="7" w:tplc="5A446F9E">
      <w:numFmt w:val="bullet"/>
      <w:lvlText w:val="•"/>
      <w:lvlJc w:val="left"/>
      <w:pPr>
        <w:ind w:left="6992" w:hanging="360"/>
      </w:pPr>
      <w:rPr>
        <w:rFonts w:hint="default"/>
        <w:lang w:val="de-DE" w:eastAsia="en-US" w:bidi="ar-SA"/>
      </w:rPr>
    </w:lvl>
    <w:lvl w:ilvl="8" w:tplc="8B269C80">
      <w:numFmt w:val="bullet"/>
      <w:lvlText w:val="•"/>
      <w:lvlJc w:val="left"/>
      <w:pPr>
        <w:ind w:left="8014" w:hanging="360"/>
      </w:pPr>
      <w:rPr>
        <w:rFonts w:hint="default"/>
        <w:lang w:val="de-DE" w:eastAsia="en-US" w:bidi="ar-SA"/>
      </w:rPr>
    </w:lvl>
  </w:abstractNum>
  <w:abstractNum w:abstractNumId="1" w15:restartNumberingAfterBreak="0">
    <w:nsid w:val="313E4621"/>
    <w:multiLevelType w:val="hybridMultilevel"/>
    <w:tmpl w:val="609EEA78"/>
    <w:lvl w:ilvl="0" w:tplc="CD72452E">
      <w:numFmt w:val="bullet"/>
      <w:lvlText w:val="-"/>
      <w:lvlJc w:val="left"/>
      <w:pPr>
        <w:ind w:left="720" w:hanging="360"/>
      </w:pPr>
      <w:rPr>
        <w:rFonts w:ascii="Century Gothic" w:eastAsia="Cambria" w:hAnsi="Century Gothic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F17E5"/>
    <w:multiLevelType w:val="hybridMultilevel"/>
    <w:tmpl w:val="92E00E0E"/>
    <w:lvl w:ilvl="0" w:tplc="D9C291B0">
      <w:start w:val="30"/>
      <w:numFmt w:val="bullet"/>
      <w:lvlText w:val="-"/>
      <w:lvlJc w:val="left"/>
      <w:pPr>
        <w:ind w:left="720" w:hanging="360"/>
      </w:pPr>
      <w:rPr>
        <w:rFonts w:ascii="Tahoma" w:eastAsia="Cambria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F604E3"/>
    <w:multiLevelType w:val="hybridMultilevel"/>
    <w:tmpl w:val="6C9C12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017484">
    <w:abstractNumId w:val="2"/>
  </w:num>
  <w:num w:numId="2" w16cid:durableId="1954630395">
    <w:abstractNumId w:val="3"/>
  </w:num>
  <w:num w:numId="3" w16cid:durableId="1634746811">
    <w:abstractNumId w:val="1"/>
  </w:num>
  <w:num w:numId="4" w16cid:durableId="12852327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1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530"/>
    <w:rsid w:val="000103B6"/>
    <w:rsid w:val="0001594B"/>
    <w:rsid w:val="000160B6"/>
    <w:rsid w:val="000200DD"/>
    <w:rsid w:val="00023492"/>
    <w:rsid w:val="00025FA3"/>
    <w:rsid w:val="0002747B"/>
    <w:rsid w:val="0002784D"/>
    <w:rsid w:val="0003056F"/>
    <w:rsid w:val="00030970"/>
    <w:rsid w:val="00030E35"/>
    <w:rsid w:val="00033351"/>
    <w:rsid w:val="00033E78"/>
    <w:rsid w:val="00034580"/>
    <w:rsid w:val="00036A3B"/>
    <w:rsid w:val="00037E2E"/>
    <w:rsid w:val="0004015F"/>
    <w:rsid w:val="00040418"/>
    <w:rsid w:val="000412D6"/>
    <w:rsid w:val="000418C0"/>
    <w:rsid w:val="00043A4F"/>
    <w:rsid w:val="00047188"/>
    <w:rsid w:val="00052B45"/>
    <w:rsid w:val="00073D29"/>
    <w:rsid w:val="00073EA7"/>
    <w:rsid w:val="000823B4"/>
    <w:rsid w:val="00083760"/>
    <w:rsid w:val="00083ECD"/>
    <w:rsid w:val="00093D9E"/>
    <w:rsid w:val="0009446E"/>
    <w:rsid w:val="000975ED"/>
    <w:rsid w:val="000A249C"/>
    <w:rsid w:val="000A2514"/>
    <w:rsid w:val="000A6741"/>
    <w:rsid w:val="000B196D"/>
    <w:rsid w:val="000B22F1"/>
    <w:rsid w:val="000B4D9E"/>
    <w:rsid w:val="000B76FD"/>
    <w:rsid w:val="000C0176"/>
    <w:rsid w:val="000C09D7"/>
    <w:rsid w:val="000C17BA"/>
    <w:rsid w:val="000C2140"/>
    <w:rsid w:val="000C619F"/>
    <w:rsid w:val="000C6DFB"/>
    <w:rsid w:val="000C7D49"/>
    <w:rsid w:val="000D0713"/>
    <w:rsid w:val="000D761F"/>
    <w:rsid w:val="000E080D"/>
    <w:rsid w:val="000E2453"/>
    <w:rsid w:val="000E2607"/>
    <w:rsid w:val="000E2FEB"/>
    <w:rsid w:val="000E36F2"/>
    <w:rsid w:val="000E5358"/>
    <w:rsid w:val="000E580E"/>
    <w:rsid w:val="000F0B51"/>
    <w:rsid w:val="000F7CED"/>
    <w:rsid w:val="0010502A"/>
    <w:rsid w:val="001240CB"/>
    <w:rsid w:val="00126256"/>
    <w:rsid w:val="00134B26"/>
    <w:rsid w:val="0014044C"/>
    <w:rsid w:val="001417B4"/>
    <w:rsid w:val="00141AFE"/>
    <w:rsid w:val="00141CEA"/>
    <w:rsid w:val="00142896"/>
    <w:rsid w:val="00144859"/>
    <w:rsid w:val="00145D6B"/>
    <w:rsid w:val="001462AF"/>
    <w:rsid w:val="00146C06"/>
    <w:rsid w:val="00147902"/>
    <w:rsid w:val="00150375"/>
    <w:rsid w:val="0015104B"/>
    <w:rsid w:val="00151261"/>
    <w:rsid w:val="00152467"/>
    <w:rsid w:val="00152735"/>
    <w:rsid w:val="00154DE5"/>
    <w:rsid w:val="001567B7"/>
    <w:rsid w:val="00161A45"/>
    <w:rsid w:val="00163B40"/>
    <w:rsid w:val="0016477C"/>
    <w:rsid w:val="00164C60"/>
    <w:rsid w:val="001700DE"/>
    <w:rsid w:val="00170B04"/>
    <w:rsid w:val="001742F9"/>
    <w:rsid w:val="00175975"/>
    <w:rsid w:val="0017746F"/>
    <w:rsid w:val="001805C5"/>
    <w:rsid w:val="001827E4"/>
    <w:rsid w:val="001945F8"/>
    <w:rsid w:val="0019649D"/>
    <w:rsid w:val="001A3D93"/>
    <w:rsid w:val="001A48B1"/>
    <w:rsid w:val="001A6161"/>
    <w:rsid w:val="001B062D"/>
    <w:rsid w:val="001B0A93"/>
    <w:rsid w:val="001B1BA4"/>
    <w:rsid w:val="001B3160"/>
    <w:rsid w:val="001B6C48"/>
    <w:rsid w:val="001B78C4"/>
    <w:rsid w:val="001C065E"/>
    <w:rsid w:val="001C2337"/>
    <w:rsid w:val="001C4982"/>
    <w:rsid w:val="001C51BE"/>
    <w:rsid w:val="001C5D87"/>
    <w:rsid w:val="001C7E00"/>
    <w:rsid w:val="001D3176"/>
    <w:rsid w:val="001D3C2C"/>
    <w:rsid w:val="001D7A3F"/>
    <w:rsid w:val="001E22A8"/>
    <w:rsid w:val="001E5B91"/>
    <w:rsid w:val="001F0409"/>
    <w:rsid w:val="001F0E34"/>
    <w:rsid w:val="001F187B"/>
    <w:rsid w:val="00201B91"/>
    <w:rsid w:val="00201D17"/>
    <w:rsid w:val="00204716"/>
    <w:rsid w:val="00211FD2"/>
    <w:rsid w:val="00212931"/>
    <w:rsid w:val="00217CB0"/>
    <w:rsid w:val="00220DC9"/>
    <w:rsid w:val="002217E6"/>
    <w:rsid w:val="002229EE"/>
    <w:rsid w:val="00222AE7"/>
    <w:rsid w:val="00222D53"/>
    <w:rsid w:val="00225F0B"/>
    <w:rsid w:val="00226ACB"/>
    <w:rsid w:val="002377D4"/>
    <w:rsid w:val="002379D5"/>
    <w:rsid w:val="00241C13"/>
    <w:rsid w:val="00241E1D"/>
    <w:rsid w:val="0024262B"/>
    <w:rsid w:val="00243F66"/>
    <w:rsid w:val="00244A05"/>
    <w:rsid w:val="00247AD0"/>
    <w:rsid w:val="00257951"/>
    <w:rsid w:val="00262D31"/>
    <w:rsid w:val="00274275"/>
    <w:rsid w:val="00274CF8"/>
    <w:rsid w:val="002771CA"/>
    <w:rsid w:val="0027762D"/>
    <w:rsid w:val="002805A5"/>
    <w:rsid w:val="00280B23"/>
    <w:rsid w:val="00283564"/>
    <w:rsid w:val="002845FF"/>
    <w:rsid w:val="0028579D"/>
    <w:rsid w:val="002A0EBA"/>
    <w:rsid w:val="002A23E5"/>
    <w:rsid w:val="002A2D08"/>
    <w:rsid w:val="002A2EE6"/>
    <w:rsid w:val="002A3E08"/>
    <w:rsid w:val="002A5222"/>
    <w:rsid w:val="002B2221"/>
    <w:rsid w:val="002B298F"/>
    <w:rsid w:val="002B4A87"/>
    <w:rsid w:val="002B5D45"/>
    <w:rsid w:val="002B6826"/>
    <w:rsid w:val="002B7058"/>
    <w:rsid w:val="002C2B8A"/>
    <w:rsid w:val="002D06F6"/>
    <w:rsid w:val="002D2B75"/>
    <w:rsid w:val="002D4092"/>
    <w:rsid w:val="002D5588"/>
    <w:rsid w:val="002D6F8E"/>
    <w:rsid w:val="002E583B"/>
    <w:rsid w:val="002F07B6"/>
    <w:rsid w:val="002F20F7"/>
    <w:rsid w:val="002F616A"/>
    <w:rsid w:val="002F6681"/>
    <w:rsid w:val="002F7172"/>
    <w:rsid w:val="00301695"/>
    <w:rsid w:val="00304F1B"/>
    <w:rsid w:val="003123F4"/>
    <w:rsid w:val="003136B8"/>
    <w:rsid w:val="003231D8"/>
    <w:rsid w:val="00330D8F"/>
    <w:rsid w:val="003361D0"/>
    <w:rsid w:val="00337D72"/>
    <w:rsid w:val="00341161"/>
    <w:rsid w:val="003430A5"/>
    <w:rsid w:val="00353295"/>
    <w:rsid w:val="003575DE"/>
    <w:rsid w:val="00357896"/>
    <w:rsid w:val="00362A48"/>
    <w:rsid w:val="00362EA7"/>
    <w:rsid w:val="003664FD"/>
    <w:rsid w:val="00366C96"/>
    <w:rsid w:val="003700CC"/>
    <w:rsid w:val="003718AE"/>
    <w:rsid w:val="003734AE"/>
    <w:rsid w:val="003777B5"/>
    <w:rsid w:val="003845EB"/>
    <w:rsid w:val="00385B68"/>
    <w:rsid w:val="00386F8F"/>
    <w:rsid w:val="00395A88"/>
    <w:rsid w:val="003A1295"/>
    <w:rsid w:val="003A18B3"/>
    <w:rsid w:val="003A7463"/>
    <w:rsid w:val="003A7909"/>
    <w:rsid w:val="003B1898"/>
    <w:rsid w:val="003B2A7A"/>
    <w:rsid w:val="003B3091"/>
    <w:rsid w:val="003B40BD"/>
    <w:rsid w:val="003B5979"/>
    <w:rsid w:val="003B6530"/>
    <w:rsid w:val="003C3453"/>
    <w:rsid w:val="003C363B"/>
    <w:rsid w:val="003C4083"/>
    <w:rsid w:val="003C42FE"/>
    <w:rsid w:val="003C50F4"/>
    <w:rsid w:val="003C6774"/>
    <w:rsid w:val="003D04AF"/>
    <w:rsid w:val="003D3989"/>
    <w:rsid w:val="003E1958"/>
    <w:rsid w:val="003E21CF"/>
    <w:rsid w:val="003F2F28"/>
    <w:rsid w:val="003F6D0F"/>
    <w:rsid w:val="003F7D04"/>
    <w:rsid w:val="0040038E"/>
    <w:rsid w:val="00400724"/>
    <w:rsid w:val="00400E33"/>
    <w:rsid w:val="004033B6"/>
    <w:rsid w:val="00403647"/>
    <w:rsid w:val="00404785"/>
    <w:rsid w:val="00404BFD"/>
    <w:rsid w:val="00405318"/>
    <w:rsid w:val="00407D50"/>
    <w:rsid w:val="004110C0"/>
    <w:rsid w:val="00411AE2"/>
    <w:rsid w:val="00412988"/>
    <w:rsid w:val="00412C82"/>
    <w:rsid w:val="00413769"/>
    <w:rsid w:val="00420024"/>
    <w:rsid w:val="004208F6"/>
    <w:rsid w:val="00423C6E"/>
    <w:rsid w:val="00425B57"/>
    <w:rsid w:val="0042702B"/>
    <w:rsid w:val="004466A6"/>
    <w:rsid w:val="00446CEB"/>
    <w:rsid w:val="004479C3"/>
    <w:rsid w:val="0045070F"/>
    <w:rsid w:val="00450B97"/>
    <w:rsid w:val="00450C35"/>
    <w:rsid w:val="00452064"/>
    <w:rsid w:val="004535A7"/>
    <w:rsid w:val="00453C20"/>
    <w:rsid w:val="004562BE"/>
    <w:rsid w:val="004577E0"/>
    <w:rsid w:val="00457D69"/>
    <w:rsid w:val="00462DB8"/>
    <w:rsid w:val="00463B08"/>
    <w:rsid w:val="004657D5"/>
    <w:rsid w:val="00471238"/>
    <w:rsid w:val="00471E8E"/>
    <w:rsid w:val="00473113"/>
    <w:rsid w:val="00474747"/>
    <w:rsid w:val="00476C9C"/>
    <w:rsid w:val="00477810"/>
    <w:rsid w:val="00477A76"/>
    <w:rsid w:val="004832F3"/>
    <w:rsid w:val="0048463E"/>
    <w:rsid w:val="004931D1"/>
    <w:rsid w:val="004935F1"/>
    <w:rsid w:val="00495C37"/>
    <w:rsid w:val="004A0E41"/>
    <w:rsid w:val="004A1D2A"/>
    <w:rsid w:val="004A36D8"/>
    <w:rsid w:val="004A4548"/>
    <w:rsid w:val="004B2869"/>
    <w:rsid w:val="004B4270"/>
    <w:rsid w:val="004B62B1"/>
    <w:rsid w:val="004C07F1"/>
    <w:rsid w:val="004C3056"/>
    <w:rsid w:val="004C34A4"/>
    <w:rsid w:val="004C3CB6"/>
    <w:rsid w:val="004D078F"/>
    <w:rsid w:val="004D1761"/>
    <w:rsid w:val="004D179E"/>
    <w:rsid w:val="004D1A7A"/>
    <w:rsid w:val="004D2A68"/>
    <w:rsid w:val="004D387C"/>
    <w:rsid w:val="004D3DF5"/>
    <w:rsid w:val="004D50D9"/>
    <w:rsid w:val="004D5613"/>
    <w:rsid w:val="004E06A3"/>
    <w:rsid w:val="004E1660"/>
    <w:rsid w:val="004E2313"/>
    <w:rsid w:val="004E3AD1"/>
    <w:rsid w:val="004F0080"/>
    <w:rsid w:val="004F5B39"/>
    <w:rsid w:val="004F7C34"/>
    <w:rsid w:val="00501641"/>
    <w:rsid w:val="005128DD"/>
    <w:rsid w:val="00512D41"/>
    <w:rsid w:val="00516924"/>
    <w:rsid w:val="0051776F"/>
    <w:rsid w:val="00523DAA"/>
    <w:rsid w:val="005352FB"/>
    <w:rsid w:val="00535D50"/>
    <w:rsid w:val="00537B99"/>
    <w:rsid w:val="00541163"/>
    <w:rsid w:val="00542407"/>
    <w:rsid w:val="0054588A"/>
    <w:rsid w:val="00545AD0"/>
    <w:rsid w:val="005479B5"/>
    <w:rsid w:val="005523B3"/>
    <w:rsid w:val="005540F3"/>
    <w:rsid w:val="00560CE1"/>
    <w:rsid w:val="00560E9A"/>
    <w:rsid w:val="005664C8"/>
    <w:rsid w:val="0056793F"/>
    <w:rsid w:val="00570BE5"/>
    <w:rsid w:val="00570FD6"/>
    <w:rsid w:val="005720D8"/>
    <w:rsid w:val="00573297"/>
    <w:rsid w:val="00574E00"/>
    <w:rsid w:val="00575D4A"/>
    <w:rsid w:val="00576577"/>
    <w:rsid w:val="0058004A"/>
    <w:rsid w:val="00580639"/>
    <w:rsid w:val="00585C44"/>
    <w:rsid w:val="005867A7"/>
    <w:rsid w:val="005873C6"/>
    <w:rsid w:val="0059478B"/>
    <w:rsid w:val="005962E1"/>
    <w:rsid w:val="0059684B"/>
    <w:rsid w:val="00597166"/>
    <w:rsid w:val="005A1B65"/>
    <w:rsid w:val="005A435D"/>
    <w:rsid w:val="005B59A0"/>
    <w:rsid w:val="005C1E1A"/>
    <w:rsid w:val="005C35B3"/>
    <w:rsid w:val="005D09A6"/>
    <w:rsid w:val="005D1D43"/>
    <w:rsid w:val="005D2304"/>
    <w:rsid w:val="005D56F2"/>
    <w:rsid w:val="005D576B"/>
    <w:rsid w:val="005D60F5"/>
    <w:rsid w:val="005E2807"/>
    <w:rsid w:val="005F4A57"/>
    <w:rsid w:val="00601ADE"/>
    <w:rsid w:val="00603AD3"/>
    <w:rsid w:val="006113FD"/>
    <w:rsid w:val="00612C57"/>
    <w:rsid w:val="00612D46"/>
    <w:rsid w:val="00617F34"/>
    <w:rsid w:val="00625E10"/>
    <w:rsid w:val="006260F2"/>
    <w:rsid w:val="00632321"/>
    <w:rsid w:val="00634EA3"/>
    <w:rsid w:val="006355C9"/>
    <w:rsid w:val="00641E41"/>
    <w:rsid w:val="00642B68"/>
    <w:rsid w:val="0064533A"/>
    <w:rsid w:val="00651827"/>
    <w:rsid w:val="006538FD"/>
    <w:rsid w:val="00653971"/>
    <w:rsid w:val="0065467F"/>
    <w:rsid w:val="006547B0"/>
    <w:rsid w:val="00656D3C"/>
    <w:rsid w:val="0066315E"/>
    <w:rsid w:val="00673EEF"/>
    <w:rsid w:val="00676EB5"/>
    <w:rsid w:val="00677EC8"/>
    <w:rsid w:val="0068056E"/>
    <w:rsid w:val="006806C9"/>
    <w:rsid w:val="006809C0"/>
    <w:rsid w:val="00683DAD"/>
    <w:rsid w:val="00684DD1"/>
    <w:rsid w:val="00687771"/>
    <w:rsid w:val="00690A44"/>
    <w:rsid w:val="00693F6C"/>
    <w:rsid w:val="00694677"/>
    <w:rsid w:val="00694E56"/>
    <w:rsid w:val="00695874"/>
    <w:rsid w:val="00696406"/>
    <w:rsid w:val="006A540F"/>
    <w:rsid w:val="006B0960"/>
    <w:rsid w:val="006B11D4"/>
    <w:rsid w:val="006B2DC9"/>
    <w:rsid w:val="006B5A4F"/>
    <w:rsid w:val="006B64DE"/>
    <w:rsid w:val="006B6A50"/>
    <w:rsid w:val="006C6734"/>
    <w:rsid w:val="006C7D1C"/>
    <w:rsid w:val="006D00E4"/>
    <w:rsid w:val="006E3EA2"/>
    <w:rsid w:val="006E4261"/>
    <w:rsid w:val="006E42C7"/>
    <w:rsid w:val="006E4EF3"/>
    <w:rsid w:val="006E5103"/>
    <w:rsid w:val="006E559D"/>
    <w:rsid w:val="006E71EB"/>
    <w:rsid w:val="006F2651"/>
    <w:rsid w:val="006F5BE7"/>
    <w:rsid w:val="006F6FF8"/>
    <w:rsid w:val="006F7B9A"/>
    <w:rsid w:val="00704CB6"/>
    <w:rsid w:val="00704DBB"/>
    <w:rsid w:val="007066E0"/>
    <w:rsid w:val="00707141"/>
    <w:rsid w:val="00710434"/>
    <w:rsid w:val="00711555"/>
    <w:rsid w:val="00716B1C"/>
    <w:rsid w:val="007237F1"/>
    <w:rsid w:val="00727428"/>
    <w:rsid w:val="00730659"/>
    <w:rsid w:val="00730FC0"/>
    <w:rsid w:val="00735ACB"/>
    <w:rsid w:val="0073766F"/>
    <w:rsid w:val="00740412"/>
    <w:rsid w:val="00740A6E"/>
    <w:rsid w:val="00741AF9"/>
    <w:rsid w:val="0074273C"/>
    <w:rsid w:val="00746D32"/>
    <w:rsid w:val="00747F5C"/>
    <w:rsid w:val="007505B3"/>
    <w:rsid w:val="00751EC3"/>
    <w:rsid w:val="007526B8"/>
    <w:rsid w:val="00752D39"/>
    <w:rsid w:val="0075555E"/>
    <w:rsid w:val="00755C01"/>
    <w:rsid w:val="00764EDA"/>
    <w:rsid w:val="0076513C"/>
    <w:rsid w:val="007672B8"/>
    <w:rsid w:val="0076769A"/>
    <w:rsid w:val="00767822"/>
    <w:rsid w:val="0077305E"/>
    <w:rsid w:val="00774C42"/>
    <w:rsid w:val="007753A1"/>
    <w:rsid w:val="00780DE4"/>
    <w:rsid w:val="00787891"/>
    <w:rsid w:val="0079020F"/>
    <w:rsid w:val="0079368B"/>
    <w:rsid w:val="007A33A8"/>
    <w:rsid w:val="007A3B1E"/>
    <w:rsid w:val="007A580B"/>
    <w:rsid w:val="007B06DB"/>
    <w:rsid w:val="007B0CE2"/>
    <w:rsid w:val="007B0D6E"/>
    <w:rsid w:val="007B5179"/>
    <w:rsid w:val="007B6BDC"/>
    <w:rsid w:val="007C00C4"/>
    <w:rsid w:val="007C1530"/>
    <w:rsid w:val="007D24D7"/>
    <w:rsid w:val="007D646B"/>
    <w:rsid w:val="007E225E"/>
    <w:rsid w:val="007E2E19"/>
    <w:rsid w:val="007E3121"/>
    <w:rsid w:val="007E3D6A"/>
    <w:rsid w:val="007E67CF"/>
    <w:rsid w:val="007E770F"/>
    <w:rsid w:val="007F3689"/>
    <w:rsid w:val="007F3835"/>
    <w:rsid w:val="007F5B56"/>
    <w:rsid w:val="007F68E9"/>
    <w:rsid w:val="00801F94"/>
    <w:rsid w:val="00811769"/>
    <w:rsid w:val="00816521"/>
    <w:rsid w:val="00821585"/>
    <w:rsid w:val="00821CE7"/>
    <w:rsid w:val="008244BB"/>
    <w:rsid w:val="0082638E"/>
    <w:rsid w:val="008263D3"/>
    <w:rsid w:val="00826991"/>
    <w:rsid w:val="00826E3E"/>
    <w:rsid w:val="00830475"/>
    <w:rsid w:val="00831CD2"/>
    <w:rsid w:val="0083209F"/>
    <w:rsid w:val="00835A78"/>
    <w:rsid w:val="00835DD0"/>
    <w:rsid w:val="00840CD0"/>
    <w:rsid w:val="00842C54"/>
    <w:rsid w:val="008472FF"/>
    <w:rsid w:val="008531B6"/>
    <w:rsid w:val="00853CA9"/>
    <w:rsid w:val="00854962"/>
    <w:rsid w:val="00855137"/>
    <w:rsid w:val="0085594F"/>
    <w:rsid w:val="0086076F"/>
    <w:rsid w:val="00862027"/>
    <w:rsid w:val="0086496C"/>
    <w:rsid w:val="008667BC"/>
    <w:rsid w:val="00870E89"/>
    <w:rsid w:val="00876533"/>
    <w:rsid w:val="0087703B"/>
    <w:rsid w:val="0088528D"/>
    <w:rsid w:val="00890683"/>
    <w:rsid w:val="00891095"/>
    <w:rsid w:val="008913FC"/>
    <w:rsid w:val="00896E4F"/>
    <w:rsid w:val="008A00B5"/>
    <w:rsid w:val="008A673B"/>
    <w:rsid w:val="008A73D2"/>
    <w:rsid w:val="008B03AD"/>
    <w:rsid w:val="008B12CB"/>
    <w:rsid w:val="008B2F98"/>
    <w:rsid w:val="008B6FBD"/>
    <w:rsid w:val="008C07B4"/>
    <w:rsid w:val="008C28A6"/>
    <w:rsid w:val="008C2A36"/>
    <w:rsid w:val="008C3340"/>
    <w:rsid w:val="008C7558"/>
    <w:rsid w:val="008D026F"/>
    <w:rsid w:val="008D0E93"/>
    <w:rsid w:val="008D2ADD"/>
    <w:rsid w:val="008D488C"/>
    <w:rsid w:val="008D5A4F"/>
    <w:rsid w:val="008D70BC"/>
    <w:rsid w:val="008E06C2"/>
    <w:rsid w:val="008E3740"/>
    <w:rsid w:val="008F02A1"/>
    <w:rsid w:val="008F1702"/>
    <w:rsid w:val="008F2BD2"/>
    <w:rsid w:val="009022A6"/>
    <w:rsid w:val="009030FD"/>
    <w:rsid w:val="00903CDC"/>
    <w:rsid w:val="00906D79"/>
    <w:rsid w:val="009101EF"/>
    <w:rsid w:val="00912133"/>
    <w:rsid w:val="009138E6"/>
    <w:rsid w:val="00915857"/>
    <w:rsid w:val="00915D9F"/>
    <w:rsid w:val="009168B9"/>
    <w:rsid w:val="00916B3D"/>
    <w:rsid w:val="00917DCE"/>
    <w:rsid w:val="009247FC"/>
    <w:rsid w:val="00925014"/>
    <w:rsid w:val="0092573C"/>
    <w:rsid w:val="009271FA"/>
    <w:rsid w:val="00930A54"/>
    <w:rsid w:val="00932C79"/>
    <w:rsid w:val="0093350D"/>
    <w:rsid w:val="00934371"/>
    <w:rsid w:val="00935897"/>
    <w:rsid w:val="009359C8"/>
    <w:rsid w:val="00936C3D"/>
    <w:rsid w:val="009374EC"/>
    <w:rsid w:val="0094169F"/>
    <w:rsid w:val="00946925"/>
    <w:rsid w:val="00950FD9"/>
    <w:rsid w:val="00954A43"/>
    <w:rsid w:val="009567B0"/>
    <w:rsid w:val="0096202D"/>
    <w:rsid w:val="00962E72"/>
    <w:rsid w:val="00962EB9"/>
    <w:rsid w:val="00963B24"/>
    <w:rsid w:val="00966D61"/>
    <w:rsid w:val="00967316"/>
    <w:rsid w:val="00970049"/>
    <w:rsid w:val="009721D4"/>
    <w:rsid w:val="0097434A"/>
    <w:rsid w:val="009846AD"/>
    <w:rsid w:val="0098535C"/>
    <w:rsid w:val="00985B6B"/>
    <w:rsid w:val="00993513"/>
    <w:rsid w:val="00993BEB"/>
    <w:rsid w:val="00993E90"/>
    <w:rsid w:val="00995953"/>
    <w:rsid w:val="00996843"/>
    <w:rsid w:val="00997F41"/>
    <w:rsid w:val="009A4B24"/>
    <w:rsid w:val="009A686B"/>
    <w:rsid w:val="009B45C3"/>
    <w:rsid w:val="009B4F85"/>
    <w:rsid w:val="009B6B44"/>
    <w:rsid w:val="009C0DE8"/>
    <w:rsid w:val="009C17E4"/>
    <w:rsid w:val="009C221B"/>
    <w:rsid w:val="009C2DAE"/>
    <w:rsid w:val="009C3F50"/>
    <w:rsid w:val="009C7038"/>
    <w:rsid w:val="009C79D1"/>
    <w:rsid w:val="009D2C17"/>
    <w:rsid w:val="009E2507"/>
    <w:rsid w:val="009E2CF4"/>
    <w:rsid w:val="009E3807"/>
    <w:rsid w:val="009E43F4"/>
    <w:rsid w:val="009E474A"/>
    <w:rsid w:val="009F0895"/>
    <w:rsid w:val="009F24CC"/>
    <w:rsid w:val="009F2BDB"/>
    <w:rsid w:val="009F3697"/>
    <w:rsid w:val="009F59AE"/>
    <w:rsid w:val="00A021DC"/>
    <w:rsid w:val="00A02A71"/>
    <w:rsid w:val="00A04A04"/>
    <w:rsid w:val="00A05E37"/>
    <w:rsid w:val="00A1169F"/>
    <w:rsid w:val="00A14CF3"/>
    <w:rsid w:val="00A209FD"/>
    <w:rsid w:val="00A3279B"/>
    <w:rsid w:val="00A33619"/>
    <w:rsid w:val="00A34555"/>
    <w:rsid w:val="00A36F51"/>
    <w:rsid w:val="00A43F89"/>
    <w:rsid w:val="00A443F3"/>
    <w:rsid w:val="00A53D82"/>
    <w:rsid w:val="00A5733A"/>
    <w:rsid w:val="00A57741"/>
    <w:rsid w:val="00A64901"/>
    <w:rsid w:val="00A65C99"/>
    <w:rsid w:val="00A70841"/>
    <w:rsid w:val="00A70D3A"/>
    <w:rsid w:val="00A7330A"/>
    <w:rsid w:val="00A741A6"/>
    <w:rsid w:val="00A7599D"/>
    <w:rsid w:val="00A86DFA"/>
    <w:rsid w:val="00A92179"/>
    <w:rsid w:val="00A926C0"/>
    <w:rsid w:val="00A969AB"/>
    <w:rsid w:val="00A97B94"/>
    <w:rsid w:val="00A97BCB"/>
    <w:rsid w:val="00A97F7A"/>
    <w:rsid w:val="00AA0019"/>
    <w:rsid w:val="00AA1AF2"/>
    <w:rsid w:val="00AA503A"/>
    <w:rsid w:val="00AA55E7"/>
    <w:rsid w:val="00AA6C3C"/>
    <w:rsid w:val="00AB097A"/>
    <w:rsid w:val="00AB1198"/>
    <w:rsid w:val="00AB1233"/>
    <w:rsid w:val="00AB3148"/>
    <w:rsid w:val="00AB56F7"/>
    <w:rsid w:val="00AB79E8"/>
    <w:rsid w:val="00AB7D42"/>
    <w:rsid w:val="00AC2699"/>
    <w:rsid w:val="00AC4430"/>
    <w:rsid w:val="00AC4912"/>
    <w:rsid w:val="00AC661D"/>
    <w:rsid w:val="00AC68F5"/>
    <w:rsid w:val="00AC7298"/>
    <w:rsid w:val="00AD4E65"/>
    <w:rsid w:val="00AD5849"/>
    <w:rsid w:val="00AD60D7"/>
    <w:rsid w:val="00AE3D00"/>
    <w:rsid w:val="00AE4C18"/>
    <w:rsid w:val="00AE667C"/>
    <w:rsid w:val="00AE772E"/>
    <w:rsid w:val="00AF03A5"/>
    <w:rsid w:val="00AF2550"/>
    <w:rsid w:val="00AF559D"/>
    <w:rsid w:val="00AF7110"/>
    <w:rsid w:val="00B06E94"/>
    <w:rsid w:val="00B06F62"/>
    <w:rsid w:val="00B14A1D"/>
    <w:rsid w:val="00B16408"/>
    <w:rsid w:val="00B16806"/>
    <w:rsid w:val="00B171E3"/>
    <w:rsid w:val="00B175F9"/>
    <w:rsid w:val="00B17B03"/>
    <w:rsid w:val="00B20341"/>
    <w:rsid w:val="00B2251F"/>
    <w:rsid w:val="00B23F89"/>
    <w:rsid w:val="00B35018"/>
    <w:rsid w:val="00B3615D"/>
    <w:rsid w:val="00B4040D"/>
    <w:rsid w:val="00B437D9"/>
    <w:rsid w:val="00B47667"/>
    <w:rsid w:val="00B47A76"/>
    <w:rsid w:val="00B50B86"/>
    <w:rsid w:val="00B5664F"/>
    <w:rsid w:val="00B60E94"/>
    <w:rsid w:val="00B61271"/>
    <w:rsid w:val="00B66128"/>
    <w:rsid w:val="00B67614"/>
    <w:rsid w:val="00B7238A"/>
    <w:rsid w:val="00B7691A"/>
    <w:rsid w:val="00B777A3"/>
    <w:rsid w:val="00B810AA"/>
    <w:rsid w:val="00B832A3"/>
    <w:rsid w:val="00B84423"/>
    <w:rsid w:val="00B9125B"/>
    <w:rsid w:val="00B92E6C"/>
    <w:rsid w:val="00B9697B"/>
    <w:rsid w:val="00BA1811"/>
    <w:rsid w:val="00BA2DB4"/>
    <w:rsid w:val="00BA3468"/>
    <w:rsid w:val="00BA3C37"/>
    <w:rsid w:val="00BB0B64"/>
    <w:rsid w:val="00BB1DF1"/>
    <w:rsid w:val="00BC395B"/>
    <w:rsid w:val="00BD7851"/>
    <w:rsid w:val="00BD797C"/>
    <w:rsid w:val="00BE04A1"/>
    <w:rsid w:val="00BE2461"/>
    <w:rsid w:val="00BE454A"/>
    <w:rsid w:val="00BF1754"/>
    <w:rsid w:val="00BF2259"/>
    <w:rsid w:val="00C010F7"/>
    <w:rsid w:val="00C02AB8"/>
    <w:rsid w:val="00C0316A"/>
    <w:rsid w:val="00C060D3"/>
    <w:rsid w:val="00C065E6"/>
    <w:rsid w:val="00C074F8"/>
    <w:rsid w:val="00C12E0B"/>
    <w:rsid w:val="00C132F8"/>
    <w:rsid w:val="00C200E4"/>
    <w:rsid w:val="00C20C88"/>
    <w:rsid w:val="00C23004"/>
    <w:rsid w:val="00C243FF"/>
    <w:rsid w:val="00C2651F"/>
    <w:rsid w:val="00C26ACF"/>
    <w:rsid w:val="00C32DCB"/>
    <w:rsid w:val="00C34A37"/>
    <w:rsid w:val="00C35C65"/>
    <w:rsid w:val="00C35F21"/>
    <w:rsid w:val="00C41074"/>
    <w:rsid w:val="00C41966"/>
    <w:rsid w:val="00C425BD"/>
    <w:rsid w:val="00C47B35"/>
    <w:rsid w:val="00C5199A"/>
    <w:rsid w:val="00C5203D"/>
    <w:rsid w:val="00C5694A"/>
    <w:rsid w:val="00C613A4"/>
    <w:rsid w:val="00C6754A"/>
    <w:rsid w:val="00C67D2A"/>
    <w:rsid w:val="00C705B1"/>
    <w:rsid w:val="00C71180"/>
    <w:rsid w:val="00C712B5"/>
    <w:rsid w:val="00C73197"/>
    <w:rsid w:val="00C762EB"/>
    <w:rsid w:val="00C8275A"/>
    <w:rsid w:val="00C82AB3"/>
    <w:rsid w:val="00C87BD7"/>
    <w:rsid w:val="00C90C3A"/>
    <w:rsid w:val="00C959E9"/>
    <w:rsid w:val="00C95C06"/>
    <w:rsid w:val="00C9602C"/>
    <w:rsid w:val="00CA07DE"/>
    <w:rsid w:val="00CA200B"/>
    <w:rsid w:val="00CA29F0"/>
    <w:rsid w:val="00CA2FB8"/>
    <w:rsid w:val="00CA40DC"/>
    <w:rsid w:val="00CA443B"/>
    <w:rsid w:val="00CA7851"/>
    <w:rsid w:val="00CB1621"/>
    <w:rsid w:val="00CB3984"/>
    <w:rsid w:val="00CB3C79"/>
    <w:rsid w:val="00CB5825"/>
    <w:rsid w:val="00CB5CA0"/>
    <w:rsid w:val="00CB69F3"/>
    <w:rsid w:val="00CB7D62"/>
    <w:rsid w:val="00CC0626"/>
    <w:rsid w:val="00CC1DE1"/>
    <w:rsid w:val="00CD0EBB"/>
    <w:rsid w:val="00CD4119"/>
    <w:rsid w:val="00CD6849"/>
    <w:rsid w:val="00CD73D0"/>
    <w:rsid w:val="00CE35B3"/>
    <w:rsid w:val="00CE3CD1"/>
    <w:rsid w:val="00CE3E37"/>
    <w:rsid w:val="00CF53EF"/>
    <w:rsid w:val="00CF64D2"/>
    <w:rsid w:val="00D029DF"/>
    <w:rsid w:val="00D02EF2"/>
    <w:rsid w:val="00D10DEC"/>
    <w:rsid w:val="00D16325"/>
    <w:rsid w:val="00D25A6E"/>
    <w:rsid w:val="00D25FBD"/>
    <w:rsid w:val="00D31AB2"/>
    <w:rsid w:val="00D3475F"/>
    <w:rsid w:val="00D347F0"/>
    <w:rsid w:val="00D35000"/>
    <w:rsid w:val="00D40FE9"/>
    <w:rsid w:val="00D419FE"/>
    <w:rsid w:val="00D422DE"/>
    <w:rsid w:val="00D43D29"/>
    <w:rsid w:val="00D45F6D"/>
    <w:rsid w:val="00D46099"/>
    <w:rsid w:val="00D46DB7"/>
    <w:rsid w:val="00D513B9"/>
    <w:rsid w:val="00D52019"/>
    <w:rsid w:val="00D5222E"/>
    <w:rsid w:val="00D56780"/>
    <w:rsid w:val="00D56BE4"/>
    <w:rsid w:val="00D608CE"/>
    <w:rsid w:val="00D615A5"/>
    <w:rsid w:val="00D71B03"/>
    <w:rsid w:val="00D7684E"/>
    <w:rsid w:val="00D77BCA"/>
    <w:rsid w:val="00D8164C"/>
    <w:rsid w:val="00D90666"/>
    <w:rsid w:val="00D92E81"/>
    <w:rsid w:val="00D92FBF"/>
    <w:rsid w:val="00D94EE0"/>
    <w:rsid w:val="00D978A0"/>
    <w:rsid w:val="00DA0491"/>
    <w:rsid w:val="00DA07B8"/>
    <w:rsid w:val="00DA09E9"/>
    <w:rsid w:val="00DA27DD"/>
    <w:rsid w:val="00DA2BC7"/>
    <w:rsid w:val="00DA37A6"/>
    <w:rsid w:val="00DA4B26"/>
    <w:rsid w:val="00DB19AC"/>
    <w:rsid w:val="00DB2923"/>
    <w:rsid w:val="00DB4698"/>
    <w:rsid w:val="00DB7785"/>
    <w:rsid w:val="00DC1028"/>
    <w:rsid w:val="00DC3CC9"/>
    <w:rsid w:val="00DC5DCA"/>
    <w:rsid w:val="00DC7DD9"/>
    <w:rsid w:val="00DD28B1"/>
    <w:rsid w:val="00DD4804"/>
    <w:rsid w:val="00DD56D6"/>
    <w:rsid w:val="00DD5D68"/>
    <w:rsid w:val="00DD684C"/>
    <w:rsid w:val="00DE0077"/>
    <w:rsid w:val="00DE1380"/>
    <w:rsid w:val="00DE5123"/>
    <w:rsid w:val="00DE67B3"/>
    <w:rsid w:val="00DE6E4B"/>
    <w:rsid w:val="00DF0572"/>
    <w:rsid w:val="00DF3F9E"/>
    <w:rsid w:val="00DF4ABB"/>
    <w:rsid w:val="00DF4F94"/>
    <w:rsid w:val="00DF546C"/>
    <w:rsid w:val="00E001D7"/>
    <w:rsid w:val="00E0272A"/>
    <w:rsid w:val="00E041CD"/>
    <w:rsid w:val="00E11475"/>
    <w:rsid w:val="00E13FF1"/>
    <w:rsid w:val="00E235B9"/>
    <w:rsid w:val="00E24AE3"/>
    <w:rsid w:val="00E26329"/>
    <w:rsid w:val="00E339F8"/>
    <w:rsid w:val="00E444C1"/>
    <w:rsid w:val="00E44A5B"/>
    <w:rsid w:val="00E50B37"/>
    <w:rsid w:val="00E51A23"/>
    <w:rsid w:val="00E62F13"/>
    <w:rsid w:val="00E660EC"/>
    <w:rsid w:val="00E732E1"/>
    <w:rsid w:val="00E75B45"/>
    <w:rsid w:val="00E77295"/>
    <w:rsid w:val="00E93C2A"/>
    <w:rsid w:val="00EA2EDE"/>
    <w:rsid w:val="00EA3FE5"/>
    <w:rsid w:val="00EA4045"/>
    <w:rsid w:val="00EA61DF"/>
    <w:rsid w:val="00EA6E0A"/>
    <w:rsid w:val="00EB0B39"/>
    <w:rsid w:val="00EB48CB"/>
    <w:rsid w:val="00EB6581"/>
    <w:rsid w:val="00EB75B6"/>
    <w:rsid w:val="00EC0F12"/>
    <w:rsid w:val="00EC2BA6"/>
    <w:rsid w:val="00EC3005"/>
    <w:rsid w:val="00EC508D"/>
    <w:rsid w:val="00EC61AE"/>
    <w:rsid w:val="00EC7316"/>
    <w:rsid w:val="00EC7AFC"/>
    <w:rsid w:val="00ED07F6"/>
    <w:rsid w:val="00ED2917"/>
    <w:rsid w:val="00ED68BF"/>
    <w:rsid w:val="00ED6E0F"/>
    <w:rsid w:val="00EE1587"/>
    <w:rsid w:val="00EE342E"/>
    <w:rsid w:val="00EE5424"/>
    <w:rsid w:val="00EE5C33"/>
    <w:rsid w:val="00EF5112"/>
    <w:rsid w:val="00EF54E0"/>
    <w:rsid w:val="00F026FC"/>
    <w:rsid w:val="00F03C68"/>
    <w:rsid w:val="00F12B7A"/>
    <w:rsid w:val="00F179C1"/>
    <w:rsid w:val="00F208FB"/>
    <w:rsid w:val="00F23507"/>
    <w:rsid w:val="00F24EFE"/>
    <w:rsid w:val="00F34190"/>
    <w:rsid w:val="00F3600B"/>
    <w:rsid w:val="00F37852"/>
    <w:rsid w:val="00F42B84"/>
    <w:rsid w:val="00F4640C"/>
    <w:rsid w:val="00F5047E"/>
    <w:rsid w:val="00F50A91"/>
    <w:rsid w:val="00F57C8C"/>
    <w:rsid w:val="00F6070C"/>
    <w:rsid w:val="00F60A47"/>
    <w:rsid w:val="00F6390F"/>
    <w:rsid w:val="00F646D0"/>
    <w:rsid w:val="00F650D7"/>
    <w:rsid w:val="00F656D0"/>
    <w:rsid w:val="00F65F86"/>
    <w:rsid w:val="00F70977"/>
    <w:rsid w:val="00F7152B"/>
    <w:rsid w:val="00F73D89"/>
    <w:rsid w:val="00F8235B"/>
    <w:rsid w:val="00F8483D"/>
    <w:rsid w:val="00F87DA8"/>
    <w:rsid w:val="00F918EA"/>
    <w:rsid w:val="00F93D68"/>
    <w:rsid w:val="00F96EC2"/>
    <w:rsid w:val="00F97CF3"/>
    <w:rsid w:val="00FA5356"/>
    <w:rsid w:val="00FA5C3C"/>
    <w:rsid w:val="00FA6427"/>
    <w:rsid w:val="00FA6510"/>
    <w:rsid w:val="00FA75CF"/>
    <w:rsid w:val="00FA7ECD"/>
    <w:rsid w:val="00FB1340"/>
    <w:rsid w:val="00FB208E"/>
    <w:rsid w:val="00FB69ED"/>
    <w:rsid w:val="00FB7666"/>
    <w:rsid w:val="00FC11F3"/>
    <w:rsid w:val="00FC1368"/>
    <w:rsid w:val="00FC2408"/>
    <w:rsid w:val="00FC699A"/>
    <w:rsid w:val="00FC7EFF"/>
    <w:rsid w:val="00FD0F18"/>
    <w:rsid w:val="00FD1E5A"/>
    <w:rsid w:val="00FD5C02"/>
    <w:rsid w:val="00FE4FA8"/>
    <w:rsid w:val="00FE6726"/>
    <w:rsid w:val="00FE686C"/>
    <w:rsid w:val="00FF0C0E"/>
    <w:rsid w:val="00FF0F74"/>
    <w:rsid w:val="00FF1196"/>
    <w:rsid w:val="00FF1EA7"/>
    <w:rsid w:val="00FF67A8"/>
    <w:rsid w:val="00FF7DD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24B8B573"/>
  <w14:defaultImageDpi w14:val="330"/>
  <w15:docId w15:val="{CD7DA4F6-D158-BC43-9990-852A196B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E3740"/>
    <w:rPr>
      <w:rFonts w:ascii="Times New Roman" w:eastAsia="Times New Roman" w:hAnsi="Times New Roman"/>
      <w:sz w:val="24"/>
      <w:szCs w:val="24"/>
      <w:lang w:val="de-CH" w:eastAsia="zh-CN"/>
    </w:rPr>
  </w:style>
  <w:style w:type="paragraph" w:styleId="berschrift1">
    <w:name w:val="heading 1"/>
    <w:basedOn w:val="Standard"/>
    <w:link w:val="berschrift1Zchn"/>
    <w:uiPriority w:val="9"/>
    <w:qFormat/>
    <w:rsid w:val="00A3279B"/>
    <w:pPr>
      <w:widowControl w:val="0"/>
      <w:autoSpaceDE w:val="0"/>
      <w:autoSpaceDN w:val="0"/>
      <w:spacing w:before="4"/>
      <w:ind w:left="141"/>
      <w:outlineLvl w:val="0"/>
    </w:pPr>
    <w:rPr>
      <w:rFonts w:ascii="Suisse Int'l" w:eastAsia="Suisse Int'l" w:hAnsi="Suisse Int'l" w:cs="Suisse Int'l"/>
      <w:sz w:val="39"/>
      <w:szCs w:val="39"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B6A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opfzeile">
    <w:name w:val="header"/>
    <w:basedOn w:val="Standard"/>
    <w:link w:val="KopfzeileZchn"/>
    <w:rsid w:val="00B171E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171E3"/>
    <w:rPr>
      <w:rFonts w:ascii="Tahoma" w:hAnsi="Tahoma"/>
      <w:sz w:val="24"/>
      <w:szCs w:val="24"/>
      <w:lang w:eastAsia="en-US"/>
    </w:rPr>
  </w:style>
  <w:style w:type="paragraph" w:styleId="Fuzeile">
    <w:name w:val="footer"/>
    <w:basedOn w:val="Standard"/>
    <w:link w:val="FuzeileZchn"/>
    <w:rsid w:val="00B171E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B171E3"/>
    <w:rPr>
      <w:rFonts w:ascii="Tahoma" w:hAnsi="Tahoma"/>
      <w:sz w:val="24"/>
      <w:szCs w:val="24"/>
      <w:lang w:eastAsia="en-US"/>
    </w:rPr>
  </w:style>
  <w:style w:type="paragraph" w:styleId="Listenabsatz">
    <w:name w:val="List Paragraph"/>
    <w:basedOn w:val="Standard"/>
    <w:uiPriority w:val="1"/>
    <w:qFormat/>
    <w:rsid w:val="00FF1196"/>
    <w:p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831CD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831CD2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5A1B65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de-CH"/>
    </w:rPr>
  </w:style>
  <w:style w:type="character" w:styleId="Hyperlink">
    <w:name w:val="Hyperlink"/>
    <w:basedOn w:val="Absatz-Standardschriftart"/>
    <w:unhideWhenUsed/>
    <w:rsid w:val="000E080D"/>
    <w:rPr>
      <w:color w:val="6B9F25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E080D"/>
    <w:rPr>
      <w:color w:val="605E5C"/>
      <w:shd w:val="clear" w:color="auto" w:fill="E1DFDD"/>
    </w:rPr>
  </w:style>
  <w:style w:type="paragraph" w:styleId="berarbeitung">
    <w:name w:val="Revision"/>
    <w:hidden/>
    <w:semiHidden/>
    <w:rsid w:val="004D3DF5"/>
    <w:rPr>
      <w:rFonts w:ascii="Times New Roman" w:eastAsia="Times New Roman" w:hAnsi="Times New Roman"/>
      <w:sz w:val="24"/>
      <w:szCs w:val="24"/>
      <w:lang w:val="de-CH" w:eastAsia="zh-C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3279B"/>
    <w:rPr>
      <w:rFonts w:ascii="Suisse Int'l" w:eastAsia="Suisse Int'l" w:hAnsi="Suisse Int'l" w:cs="Suisse Int'l"/>
      <w:sz w:val="39"/>
      <w:szCs w:val="39"/>
      <w:lang w:val="de-DE" w:eastAsia="en-US"/>
    </w:rPr>
  </w:style>
  <w:style w:type="paragraph" w:styleId="Textkrper">
    <w:name w:val="Body Text"/>
    <w:basedOn w:val="Standard"/>
    <w:link w:val="TextkrperZchn"/>
    <w:uiPriority w:val="1"/>
    <w:qFormat/>
    <w:rsid w:val="00A3279B"/>
    <w:pPr>
      <w:widowControl w:val="0"/>
      <w:autoSpaceDE w:val="0"/>
      <w:autoSpaceDN w:val="0"/>
    </w:pPr>
    <w:rPr>
      <w:rFonts w:ascii="Suisse Int'l" w:eastAsia="Suisse Int'l" w:hAnsi="Suisse Int'l" w:cs="Suisse Int'l"/>
      <w:sz w:val="22"/>
      <w:szCs w:val="22"/>
      <w:lang w:val="de-DE"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A3279B"/>
    <w:rPr>
      <w:rFonts w:ascii="Suisse Int'l" w:eastAsia="Suisse Int'l" w:hAnsi="Suisse Int'l" w:cs="Suisse Int'l"/>
      <w:sz w:val="22"/>
      <w:szCs w:val="22"/>
      <w:lang w:val="de-DE" w:eastAsia="en-US"/>
    </w:rPr>
  </w:style>
  <w:style w:type="paragraph" w:styleId="StandardWeb">
    <w:name w:val="Normal (Web)"/>
    <w:basedOn w:val="Standard"/>
    <w:uiPriority w:val="99"/>
    <w:semiHidden/>
    <w:unhideWhenUsed/>
    <w:rsid w:val="002B4A87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2B4A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2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9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72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56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78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30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393658">
                                  <w:marLeft w:val="0"/>
                                  <w:marRight w:val="0"/>
                                  <w:marTop w:val="30"/>
                                  <w:marBottom w:val="22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037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368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0621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031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741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5095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256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4791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6681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2439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9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8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13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9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9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95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72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0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04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31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21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6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ekretaerin1/Desktop/Schu&#776;lerfiche.dotx" TargetMode="External"/></Relationships>
</file>

<file path=word/theme/theme1.xml><?xml version="1.0" encoding="utf-8"?>
<a:theme xmlns:a="http://schemas.openxmlformats.org/drawingml/2006/main" name="Thème Office">
  <a:themeElements>
    <a:clrScheme name="Ganymed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518395-6FC3-46D2-BA10-102A59A3F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Schülerfiche.dotx</Template>
  <TotalTime>0</TotalTime>
  <Pages>2</Pages>
  <Words>715</Words>
  <Characters>5277</Characters>
  <Application>Microsoft Office Word</Application>
  <DocSecurity>0</DocSecurity>
  <Lines>310</Lines>
  <Paragraphs>239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Cercle scolaire La Brillaz-Corserey</Company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Aerschmann Samuel</cp:lastModifiedBy>
  <cp:revision>2</cp:revision>
  <cp:lastPrinted>2026-09-14T07:25:00Z</cp:lastPrinted>
  <dcterms:created xsi:type="dcterms:W3CDTF">2026-09-15T19:25:00Z</dcterms:created>
  <dcterms:modified xsi:type="dcterms:W3CDTF">2026-09-15T19:25:00Z</dcterms:modified>
</cp:coreProperties>
</file>